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6CDE9" w14:textId="6DCE2636" w:rsidR="00305E0E" w:rsidRPr="00247370" w:rsidRDefault="00305E0E"/>
    <w:p w14:paraId="7AE66425" w14:textId="77777777" w:rsidR="00305E0E" w:rsidRPr="00247370" w:rsidRDefault="00305E0E"/>
    <w:p w14:paraId="739CCD0F" w14:textId="77777777" w:rsidR="009F3DD5" w:rsidRPr="00247370" w:rsidRDefault="00842756">
      <w:r w:rsidRPr="00247370">
        <w:rPr>
          <w:noProof/>
          <w:sz w:val="26"/>
          <w:lang w:eastAsia="en-NZ"/>
        </w:rPr>
        <mc:AlternateContent>
          <mc:Choice Requires="wps">
            <w:drawing>
              <wp:anchor distT="0" distB="0" distL="114300" distR="114300" simplePos="0" relativeHeight="251634688" behindDoc="1" locked="0" layoutInCell="1" allowOverlap="1" wp14:anchorId="32A7F3E9" wp14:editId="3AD2E5B8">
                <wp:simplePos x="0" y="0"/>
                <wp:positionH relativeFrom="page">
                  <wp:posOffset>-8255</wp:posOffset>
                </wp:positionH>
                <wp:positionV relativeFrom="paragraph">
                  <wp:posOffset>3563303</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CB8B7" id="Rectangle 451" o:spid="_x0000_s1026" style="position:absolute;margin-left:-.65pt;margin-top:280.6pt;width:595.25pt;height:28.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247370" w14:paraId="78E458F6" w14:textId="77777777" w:rsidTr="00D9035F">
        <w:tc>
          <w:tcPr>
            <w:tcW w:w="6663" w:type="dxa"/>
            <w:shd w:val="clear" w:color="auto" w:fill="auto"/>
          </w:tcPr>
          <w:p w14:paraId="6173AEC2" w14:textId="78627186" w:rsidR="00EE6D68" w:rsidRPr="00247370" w:rsidRDefault="0014414C" w:rsidP="00661B9E">
            <w:pPr>
              <w:pStyle w:val="TSMTxt1st"/>
              <w:spacing w:before="480"/>
              <w:rPr>
                <w:sz w:val="18"/>
              </w:rPr>
            </w:pPr>
            <w:r w:rsidRPr="00247370">
              <w:rPr>
                <w:noProof/>
                <w:lang w:eastAsia="en-NZ"/>
              </w:rPr>
              <mc:AlternateContent>
                <mc:Choice Requires="wps">
                  <w:drawing>
                    <wp:anchor distT="0" distB="0" distL="114300" distR="114300" simplePos="0" relativeHeight="251622400" behindDoc="0" locked="0" layoutInCell="1" allowOverlap="1" wp14:anchorId="23242DBD" wp14:editId="612A9514">
                      <wp:simplePos x="0" y="0"/>
                      <wp:positionH relativeFrom="column">
                        <wp:posOffset>3028315</wp:posOffset>
                      </wp:positionH>
                      <wp:positionV relativeFrom="paragraph">
                        <wp:posOffset>-650240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BAE42"/>
                              </a:solidFill>
                              <a:ln w="3175">
                                <a:solidFill>
                                  <a:srgbClr val="FBAE42"/>
                                </a:solidFill>
                                <a:miter lim="800000"/>
                                <a:headEnd/>
                                <a:tailEnd/>
                              </a:ln>
                            </wps:spPr>
                            <wps:txbx>
                              <w:txbxContent>
                                <w:p w14:paraId="23594378"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27E107C"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294B403C" w14:textId="77777777"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42DBD" id="_x0000_t202" coordsize="21600,21600" o:spt="202" path="m,l,21600r21600,l21600,xe">
                      <v:stroke joinstyle="miter"/>
                      <v:path gradientshapeok="t" o:connecttype="rect"/>
                    </v:shapetype>
                    <v:shape id="Text Box 448" o:spid="_x0000_s1026" type="#_x0000_t202" style="position:absolute;left:0;text-align:left;margin-left:238.45pt;margin-top:-51.2pt;width:86.85pt;height:5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" fillcolor="#fbae42" strokecolor="#fbae42" strokeweight=".25pt">
                      <v:textbox>
                        <w:txbxContent>
                          <w:p w14:paraId="23594378"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27E107C"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294B403C" w14:textId="77777777"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v:textbox>
                    </v:shape>
                  </w:pict>
                </mc:Fallback>
              </mc:AlternateContent>
            </w:r>
            <w:r w:rsidRPr="00247370">
              <w:rPr>
                <w:noProof/>
                <w:lang w:eastAsia="en-NZ"/>
              </w:rPr>
              <mc:AlternateContent>
                <mc:Choice Requires="wps">
                  <w:drawing>
                    <wp:anchor distT="0" distB="0" distL="114300" distR="114300" simplePos="0" relativeHeight="251633664" behindDoc="1" locked="0" layoutInCell="0" allowOverlap="1" wp14:anchorId="7337E873" wp14:editId="5502BFA8">
                      <wp:simplePos x="0" y="0"/>
                      <wp:positionH relativeFrom="column">
                        <wp:posOffset>-608965</wp:posOffset>
                      </wp:positionH>
                      <wp:positionV relativeFrom="paragraph">
                        <wp:posOffset>-724958</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BAE42"/>
                              </a:solidFill>
                              <a:ln>
                                <a:solidFill>
                                  <a:srgbClr val="FBAE42"/>
                                </a:solidFill>
                              </a:ln>
                              <a:effectLst/>
                            </wps:spPr>
                            <wps:txbx>
                              <w:txbxContent>
                                <w:p w14:paraId="6AA6F622" w14:textId="0BBDCCB3" w:rsidR="00D06F5E" w:rsidRPr="00834EA5" w:rsidRDefault="006B4C18" w:rsidP="00872A99">
                                  <w:pPr>
                                    <w:pStyle w:val="Heading1"/>
                                    <w:ind w:left="709"/>
                                    <w:rPr>
                                      <w:color w:val="000000"/>
                                    </w:rPr>
                                  </w:pPr>
                                  <w:r w:rsidRPr="006B4C18">
                                    <w:t>Foulden Maar: Fossils or Food?</w:t>
                                  </w:r>
                                </w:p>
                                <w:p w14:paraId="223D71B0" w14:textId="10374A1F" w:rsidR="00D06F5E" w:rsidRDefault="00D06F5E" w:rsidP="00834EA5">
                                  <w:pPr>
                                    <w:pStyle w:val="Byline"/>
                                  </w:pPr>
                                  <w:r>
                                    <w:rPr>
                                      <w:spacing w:val="-1"/>
                                    </w:rPr>
                                    <w:t>b</w:t>
                                  </w:r>
                                  <w:r>
                                    <w:t xml:space="preserve">y </w:t>
                                  </w:r>
                                  <w:r w:rsidR="009842C3" w:rsidRPr="009842C3">
                                    <w:t>Ellen Rykers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7E873" id="Rectangle 440" o:spid="_x0000_s1027" style="position:absolute;left:0;text-align:left;margin-left:-47.95pt;margin-top:-57.1pt;width:595.2pt;height:6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" o:allowincell="f" fillcolor="#fbae42" strokecolor="#fbae42">
                      <v:path arrowok="t"/>
                      <v:textbox>
                        <w:txbxContent>
                          <w:p w14:paraId="6AA6F622" w14:textId="0BBDCCB3" w:rsidR="00D06F5E" w:rsidRPr="00834EA5" w:rsidRDefault="006B4C18" w:rsidP="00872A99">
                            <w:pPr>
                              <w:pStyle w:val="Heading1"/>
                              <w:ind w:left="709"/>
                              <w:rPr>
                                <w:color w:val="000000"/>
                              </w:rPr>
                            </w:pPr>
                            <w:r w:rsidRPr="006B4C18">
                              <w:t>Foulden Maar: Fossils or Food?</w:t>
                            </w:r>
                          </w:p>
                          <w:p w14:paraId="223D71B0" w14:textId="10374A1F" w:rsidR="00D06F5E" w:rsidRDefault="00D06F5E" w:rsidP="00834EA5">
                            <w:pPr>
                              <w:pStyle w:val="Byline"/>
                            </w:pPr>
                            <w:r>
                              <w:rPr>
                                <w:spacing w:val="-1"/>
                              </w:rPr>
                              <w:t>b</w:t>
                            </w:r>
                            <w:r>
                              <w:t xml:space="preserve">y </w:t>
                            </w:r>
                            <w:r w:rsidR="009842C3" w:rsidRPr="009842C3">
                              <w:t>Ellen Rykers</w:t>
                            </w:r>
                          </w:p>
                        </w:txbxContent>
                      </v:textbox>
                    </v:rect>
                  </w:pict>
                </mc:Fallback>
              </mc:AlternateContent>
            </w:r>
            <w:hyperlink r:id="rId8" w:history="1">
              <w:r w:rsidR="00EE6D68" w:rsidRPr="00247370">
                <w:rPr>
                  <w:rStyle w:val="Hyperlink"/>
                  <w:i/>
                  <w:iCs/>
                  <w:sz w:val="18"/>
                </w:rPr>
                <w:t>The Literacy Learning Progressions</w:t>
              </w:r>
              <w:r w:rsidR="00EE6D68" w:rsidRPr="00247370">
                <w:rPr>
                  <w:rStyle w:val="Hyperlink"/>
                  <w:i/>
                  <w:iCs/>
                  <w:sz w:val="18"/>
                  <w:u w:val="none"/>
                </w:rPr>
                <w:t>:</w:t>
              </w:r>
            </w:hyperlink>
            <w:r w:rsidR="00EE6D68" w:rsidRPr="00247370">
              <w:rPr>
                <w:i/>
                <w:iCs/>
                <w:sz w:val="18"/>
              </w:rPr>
              <w:t xml:space="preserve"> Meeting the Reading and Writing Demands of the Curriculum </w:t>
            </w:r>
            <w:r w:rsidR="00353562" w:rsidRPr="00247370">
              <w:rPr>
                <w:sz w:val="18"/>
              </w:rPr>
              <w:t>describe the literacy-related knowledge, skills, and attitudes that students need to draw on to meet the demands of the curriculum.</w:t>
            </w:r>
          </w:p>
          <w:p w14:paraId="2E04417D" w14:textId="5E311684" w:rsidR="00EE6D68" w:rsidRPr="00247370" w:rsidRDefault="00995610" w:rsidP="00EE6D68">
            <w:pPr>
              <w:pStyle w:val="TSMTxt1st"/>
            </w:pPr>
            <w:hyperlink r:id="rId9" w:history="1">
              <w:r w:rsidR="00EE6D68" w:rsidRPr="00247370">
                <w:rPr>
                  <w:rStyle w:val="Hyperlink"/>
                  <w:i/>
                  <w:iCs/>
                  <w:sz w:val="18"/>
                </w:rPr>
                <w:t>The Learning Progression Frameworks</w:t>
              </w:r>
            </w:hyperlink>
            <w:r w:rsidR="00EE6D68" w:rsidRPr="00247370">
              <w:rPr>
                <w:sz w:val="18"/>
              </w:rPr>
              <w:t xml:space="preserve"> </w:t>
            </w:r>
            <w:r w:rsidR="003B4B29" w:rsidRPr="00247370">
              <w:rPr>
                <w:sz w:val="18"/>
              </w:rPr>
              <w:t>(LPF) describe significant signposts in reading and writing as students develop and apply their literacy knowledge and skills with increasing expertise from school entry to the end of year 10.</w:t>
            </w:r>
          </w:p>
          <w:p w14:paraId="7451194C" w14:textId="52228CA5" w:rsidR="004565B7" w:rsidRPr="00247370" w:rsidRDefault="004565B7" w:rsidP="004F7414">
            <w:pPr>
              <w:pStyle w:val="Heading2"/>
              <w:spacing w:before="240"/>
              <w:rPr>
                <w:color w:val="000000"/>
              </w:rPr>
            </w:pPr>
            <w:r w:rsidRPr="00247370">
              <w:t>Overview</w:t>
            </w:r>
          </w:p>
          <w:p w14:paraId="66445DFC" w14:textId="40D2A65F" w:rsidR="001C14A9" w:rsidRPr="00247370" w:rsidRDefault="009E0D4D" w:rsidP="001C14A9">
            <w:pPr>
              <w:pStyle w:val="TSMTxt1st"/>
            </w:pPr>
            <w:r w:rsidRPr="00247370">
              <w:t>This article explains the formation of Foulden Maar, the remains of an ancient lake formed by a volcanic eruption millions of years ago. As layers of silica-rich mud built up over thousands of years, it provided perfect conditions for fossilising the remains of plants, animals, and diatoms that fell to the bottom of the lake. However, the silica also has commercial value, including as an additive for duck and pig food. The article explores the perspectives of a range of stakeholders who have different opinions about the future of the maar. It prompts critical thinking and finishes with a call to social action.</w:t>
            </w:r>
          </w:p>
          <w:p w14:paraId="67D6839B" w14:textId="2E4D7982" w:rsidR="0064105F" w:rsidRPr="00247370" w:rsidRDefault="00B45553" w:rsidP="001C14A9">
            <w:pPr>
              <w:pStyle w:val="TSMTxt"/>
              <w:spacing w:before="60"/>
            </w:pPr>
            <w:r w:rsidRPr="00247370">
              <w:t xml:space="preserve">A Google Slides version of this article is available at </w:t>
            </w:r>
            <w:hyperlink r:id="rId10">
              <w:r w:rsidRPr="00247370">
                <w:rPr>
                  <w:rStyle w:val="Hyperlink"/>
                </w:rPr>
                <w:t>www.connected.tki.org.nz</w:t>
              </w:r>
            </w:hyperlink>
          </w:p>
        </w:tc>
        <w:tc>
          <w:tcPr>
            <w:tcW w:w="3751" w:type="dxa"/>
            <w:shd w:val="clear" w:color="auto" w:fill="auto"/>
          </w:tcPr>
          <w:p w14:paraId="2B83C333" w14:textId="6E780D20" w:rsidR="004439F7" w:rsidRPr="00247370" w:rsidRDefault="000A049A" w:rsidP="00420687">
            <w:pPr>
              <w:spacing w:before="0" w:after="200" w:line="240" w:lineRule="auto"/>
              <w:jc w:val="center"/>
            </w:pPr>
            <w:r>
              <w:rPr>
                <w:noProof/>
                <w:lang w:eastAsia="en-NZ"/>
              </w:rPr>
              <mc:AlternateContent>
                <mc:Choice Requires="wpg">
                  <w:drawing>
                    <wp:anchor distT="0" distB="0" distL="114300" distR="114300" simplePos="0" relativeHeight="251746304" behindDoc="0" locked="0" layoutInCell="1" allowOverlap="1" wp14:anchorId="0BC3681F" wp14:editId="4FC89CE9">
                      <wp:simplePos x="0" y="0"/>
                      <wp:positionH relativeFrom="column">
                        <wp:posOffset>93124</wp:posOffset>
                      </wp:positionH>
                      <wp:positionV relativeFrom="paragraph">
                        <wp:posOffset>-543947</wp:posOffset>
                      </wp:positionV>
                      <wp:extent cx="1976120" cy="2906781"/>
                      <wp:effectExtent l="19050" t="19050" r="24130" b="27305"/>
                      <wp:wrapNone/>
                      <wp:docPr id="11" name="Group 11"/>
                      <wp:cNvGraphicFramePr/>
                      <a:graphic xmlns:a="http://schemas.openxmlformats.org/drawingml/2006/main">
                        <a:graphicData uri="http://schemas.microsoft.com/office/word/2010/wordprocessingGroup">
                          <wpg:wgp>
                            <wpg:cNvGrpSpPr/>
                            <wpg:grpSpPr>
                              <a:xfrm>
                                <a:off x="0" y="0"/>
                                <a:ext cx="1976120" cy="2906781"/>
                                <a:chOff x="0" y="0"/>
                                <a:chExt cx="1976120" cy="2906781"/>
                              </a:xfrm>
                            </wpg:grpSpPr>
                            <pic:pic xmlns:pic="http://schemas.openxmlformats.org/drawingml/2006/picture">
                              <pic:nvPicPr>
                                <pic:cNvPr id="4" name="Picture 4"/>
                                <pic:cNvPicPr>
                                  <a:picLocks noChangeAspect="1"/>
                                </pic:cNvPicPr>
                              </pic:nvPicPr>
                              <pic:blipFill>
                                <a:blip r:embed="rId11"/>
                                <a:stretch>
                                  <a:fillRect/>
                                </a:stretch>
                              </pic:blipFill>
                              <pic:spPr>
                                <a:xfrm>
                                  <a:off x="0" y="0"/>
                                  <a:ext cx="1976120" cy="1403985"/>
                                </a:xfrm>
                                <a:prstGeom prst="rect">
                                  <a:avLst/>
                                </a:prstGeom>
                                <a:ln>
                                  <a:solidFill>
                                    <a:schemeClr val="bg1">
                                      <a:lumMod val="95000"/>
                                    </a:schemeClr>
                                  </a:solidFill>
                                </a:ln>
                              </pic:spPr>
                            </pic:pic>
                            <pic:pic xmlns:pic="http://schemas.openxmlformats.org/drawingml/2006/picture">
                              <pic:nvPicPr>
                                <pic:cNvPr id="9" name="Picture 9"/>
                                <pic:cNvPicPr>
                                  <a:picLocks noChangeAspect="1"/>
                                </pic:cNvPicPr>
                              </pic:nvPicPr>
                              <pic:blipFill>
                                <a:blip r:embed="rId12"/>
                                <a:stretch>
                                  <a:fillRect/>
                                </a:stretch>
                              </pic:blipFill>
                              <pic:spPr>
                                <a:xfrm>
                                  <a:off x="0" y="1502796"/>
                                  <a:ext cx="1976120" cy="1403985"/>
                                </a:xfrm>
                                <a:prstGeom prst="rect">
                                  <a:avLst/>
                                </a:prstGeom>
                                <a:ln>
                                  <a:solidFill>
                                    <a:schemeClr val="bg1">
                                      <a:lumMod val="65000"/>
                                    </a:schemeClr>
                                  </a:solidFill>
                                </a:ln>
                              </pic:spPr>
                            </pic:pic>
                          </wpg:wgp>
                        </a:graphicData>
                      </a:graphic>
                    </wp:anchor>
                  </w:drawing>
                </mc:Choice>
                <mc:Fallback>
                  <w:pict>
                    <v:group w14:anchorId="1B5094DD" id="Group 11" o:spid="_x0000_s1026" style="position:absolute;margin-left:7.35pt;margin-top:-42.85pt;width:155.6pt;height:228.9pt;z-index:251746304" coordsize="19761,290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KgAAAAAFJnaHRsb25nAAADs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GGoAAAABAAAA&#10;oAAAAHIAAAHgAADVwAAAGE4AGAAB/9j/7QAMQWRvYmVfQ00AAf/uAA5BZG9iZQBkgAAAAAH/2wCE&#10;AAwICAgJCAwJCQwRCwoLERUPDAwPFRgTExUTExgRDAwMDAwMEQwMDAwMDAwMDAwMDAwMDAwMDAwM&#10;DAwMDAwMDAwBDQsLDQ4NEA4OEBQODg4UFA4ODg4UEQwMDAwMEREMDAwMDAwRDAwMDAwMDAwMDAwM&#10;DAwMDAwMDAwMDAwMDAwMDP/AABEIAH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KgA7EDAREAAhEB&#10;AxEB/90ABAB3/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qAAAAAAUmdodGxvbmcAAAOx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cNgAAAAEAAACgAAAAcgAAAeAAANXAAAAcGgAYAAH/2P/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qADsQMBEQACEQEDEQH/3QAEAHf/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" stroked="t" strokecolor="#f2f2f2 [3052]">
                        <v:imagedata r:id="rId13" o:title=""/>
                        <v:path arrowok="t"/>
                      </v:shape>
                      <v:shape id="Picture 9" o:spid="_x0000_s1028" type="#_x0000_t75" style="position:absolute;top:15027;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" stroked="t" strokecolor="#a5a5a5 [2092]">
                        <v:imagedata r:id="rId14" o:title=""/>
                        <v:path arrowok="t"/>
                      </v:shape>
                    </v:group>
                  </w:pict>
                </mc:Fallback>
              </mc:AlternateContent>
            </w:r>
          </w:p>
        </w:tc>
      </w:tr>
      <w:tr w:rsidR="003E6981" w:rsidRPr="00247370" w14:paraId="0877D495" w14:textId="77777777" w:rsidTr="00975147">
        <w:tc>
          <w:tcPr>
            <w:tcW w:w="10414" w:type="dxa"/>
            <w:gridSpan w:val="2"/>
            <w:shd w:val="clear" w:color="auto" w:fill="auto"/>
          </w:tcPr>
          <w:p w14:paraId="6B35C29C" w14:textId="77777777" w:rsidR="003E6981" w:rsidRPr="00247370" w:rsidRDefault="00780ECF" w:rsidP="008F0154">
            <w:pPr>
              <w:widowControl w:val="0"/>
              <w:autoSpaceDE w:val="0"/>
              <w:autoSpaceDN w:val="0"/>
              <w:adjustRightInd w:val="0"/>
              <w:spacing w:before="240" w:line="354" w:lineRule="exact"/>
              <w:ind w:left="113"/>
              <w:rPr>
                <w:rFonts w:cs="Source Sans Pro Black"/>
                <w:b/>
                <w:bCs/>
                <w:color w:val="FFFFFF"/>
                <w:position w:val="1"/>
                <w:sz w:val="30"/>
                <w:szCs w:val="30"/>
              </w:rPr>
            </w:pPr>
            <w:r w:rsidRPr="00247370">
              <w:rPr>
                <w:rFonts w:cs="Source Sans Pro Black"/>
                <w:b/>
                <w:bCs/>
                <w:color w:val="FFFFFF"/>
                <w:spacing w:val="-3"/>
                <w:position w:val="1"/>
                <w:sz w:val="30"/>
                <w:szCs w:val="30"/>
              </w:rPr>
              <w:t>C</w:t>
            </w:r>
            <w:r w:rsidRPr="00247370">
              <w:rPr>
                <w:rFonts w:cs="Source Sans Pro Black"/>
                <w:b/>
                <w:bCs/>
                <w:color w:val="FFFFFF"/>
                <w:position w:val="1"/>
                <w:sz w:val="30"/>
                <w:szCs w:val="30"/>
              </w:rPr>
              <w:t xml:space="preserve">urriculum </w:t>
            </w:r>
            <w:r w:rsidRPr="00247370">
              <w:rPr>
                <w:rFonts w:cs="Source Sans Pro Black"/>
                <w:b/>
                <w:bCs/>
                <w:color w:val="FFFFFF"/>
                <w:spacing w:val="-9"/>
                <w:position w:val="1"/>
                <w:sz w:val="30"/>
                <w:szCs w:val="30"/>
              </w:rPr>
              <w:t>c</w:t>
            </w:r>
            <w:r w:rsidRPr="00247370">
              <w:rPr>
                <w:rFonts w:cs="Source Sans Pro Black"/>
                <w:b/>
                <w:bCs/>
                <w:color w:val="FFFFFF"/>
                <w:position w:val="1"/>
                <w:sz w:val="30"/>
                <w:szCs w:val="30"/>
              </w:rPr>
              <w:t>on</w:t>
            </w:r>
            <w:r w:rsidRPr="00247370">
              <w:rPr>
                <w:rFonts w:cs="Source Sans Pro Black"/>
                <w:b/>
                <w:bCs/>
                <w:color w:val="FFFFFF"/>
                <w:spacing w:val="-3"/>
                <w:position w:val="1"/>
                <w:sz w:val="30"/>
                <w:szCs w:val="30"/>
              </w:rPr>
              <w:t>t</w:t>
            </w:r>
            <w:r w:rsidRPr="00247370">
              <w:rPr>
                <w:rFonts w:cs="Source Sans Pro Black"/>
                <w:b/>
                <w:bCs/>
                <w:color w:val="FFFFFF"/>
                <w:spacing w:val="-6"/>
                <w:position w:val="1"/>
                <w:sz w:val="30"/>
                <w:szCs w:val="30"/>
              </w:rPr>
              <w:t>e</w:t>
            </w:r>
            <w:r w:rsidRPr="00247370">
              <w:rPr>
                <w:rFonts w:cs="Source Sans Pro Black"/>
                <w:b/>
                <w:bCs/>
                <w:color w:val="FFFFFF"/>
                <w:position w:val="1"/>
                <w:sz w:val="30"/>
                <w:szCs w:val="30"/>
              </w:rPr>
              <w:t>xts</w:t>
            </w:r>
          </w:p>
        </w:tc>
      </w:tr>
    </w:tbl>
    <w:p w14:paraId="78231FFB" w14:textId="77777777" w:rsidR="001D280D" w:rsidRPr="00247370" w:rsidRDefault="001D280D" w:rsidP="006D7CAB">
      <w:pPr>
        <w:spacing w:before="0" w:line="240" w:lineRule="auto"/>
        <w:rPr>
          <w:sz w:val="16"/>
          <w:szCs w:val="16"/>
        </w:rPr>
        <w:sectPr w:rsidR="001D280D" w:rsidRPr="00247370" w:rsidSect="00912250">
          <w:footerReference w:type="default" r:id="rId15"/>
          <w:type w:val="continuous"/>
          <w:pgSz w:w="11900" w:h="16840"/>
          <w:pgMar w:top="851" w:right="851" w:bottom="851" w:left="851" w:header="709" w:footer="227" w:gutter="0"/>
          <w:cols w:space="708"/>
        </w:sectPr>
      </w:pPr>
    </w:p>
    <w:p w14:paraId="768EE7CD" w14:textId="77777777" w:rsidR="008C4842" w:rsidRPr="00247370" w:rsidRDefault="008C4842" w:rsidP="006D7CAB">
      <w:pPr>
        <w:pStyle w:val="TSMtxt3pt"/>
        <w:spacing w:before="0" w:after="0" w:line="240" w:lineRule="auto"/>
      </w:pPr>
    </w:p>
    <w:tbl>
      <w:tblPr>
        <w:tblW w:w="10206" w:type="dxa"/>
        <w:tblLayout w:type="fixed"/>
        <w:tblLook w:val="00A0" w:firstRow="1" w:lastRow="0" w:firstColumn="1" w:lastColumn="0" w:noHBand="0" w:noVBand="0"/>
      </w:tblPr>
      <w:tblGrid>
        <w:gridCol w:w="4820"/>
        <w:gridCol w:w="5386"/>
      </w:tblGrid>
      <w:tr w:rsidR="008C4842" w:rsidRPr="00247370" w14:paraId="020729E2" w14:textId="77777777" w:rsidTr="0097699A">
        <w:tc>
          <w:tcPr>
            <w:tcW w:w="4820" w:type="dxa"/>
            <w:tcBorders>
              <w:top w:val="single" w:sz="4" w:space="0" w:color="BFBFBF"/>
            </w:tcBorders>
            <w:shd w:val="clear" w:color="auto" w:fill="F8F0E4"/>
          </w:tcPr>
          <w:p w14:paraId="635F9AFB" w14:textId="1C06604E" w:rsidR="008C4842" w:rsidRPr="00247370" w:rsidRDefault="00525899" w:rsidP="00456AB0">
            <w:pPr>
              <w:pStyle w:val="Heading3"/>
              <w:spacing w:after="0"/>
            </w:pPr>
            <w:r w:rsidRPr="00247370">
              <w:t>SCIENCE: Nature of Science: Participating and</w:t>
            </w:r>
            <w:r w:rsidR="009272B7" w:rsidRPr="00247370">
              <w:t> </w:t>
            </w:r>
            <w:r w:rsidRPr="00247370">
              <w:t>contributing</w:t>
            </w:r>
          </w:p>
          <w:p w14:paraId="7DFCEE54" w14:textId="7A6B1676" w:rsidR="004F2E67" w:rsidRPr="00247370" w:rsidRDefault="006D5675" w:rsidP="0097699A">
            <w:pPr>
              <w:pStyle w:val="TSMtxt3pt"/>
            </w:pPr>
            <w:r w:rsidRPr="00247370">
              <w:t>Level 4 – Students will use their growing science knowledge when considering issues of concern to them; Students will explore various aspects of an issue and make decisions about possible actions.</w:t>
            </w:r>
          </w:p>
        </w:tc>
        <w:tc>
          <w:tcPr>
            <w:tcW w:w="5386" w:type="dxa"/>
            <w:tcBorders>
              <w:top w:val="single" w:sz="4" w:space="0" w:color="BFBFBF"/>
            </w:tcBorders>
            <w:shd w:val="clear" w:color="auto" w:fill="F8F0E4"/>
          </w:tcPr>
          <w:p w14:paraId="6B500EE3" w14:textId="5D1E6BCF" w:rsidR="008C4842" w:rsidRPr="00247370" w:rsidRDefault="00B871E2" w:rsidP="00456AB0">
            <w:pPr>
              <w:pStyle w:val="Heading3"/>
              <w:spacing w:after="60"/>
            </w:pPr>
            <w:r w:rsidRPr="00247370">
              <w:t xml:space="preserve">Key </w:t>
            </w:r>
            <w:r w:rsidR="001817C9" w:rsidRPr="00247370">
              <w:rPr>
                <w:rFonts w:cstheme="majorHAnsi"/>
              </w:rPr>
              <w:t>Nature of Science ideas</w:t>
            </w:r>
          </w:p>
          <w:p w14:paraId="0DE939B2" w14:textId="77777777" w:rsidR="00DA1233" w:rsidRPr="00247370" w:rsidRDefault="00DA1233" w:rsidP="00DA1233">
            <w:pPr>
              <w:pStyle w:val="TSMtxt3pt"/>
            </w:pPr>
            <w:r w:rsidRPr="00247370">
              <w:t>Scientists:</w:t>
            </w:r>
          </w:p>
          <w:p w14:paraId="47572C5E" w14:textId="77777777" w:rsidR="00DA1233" w:rsidRPr="00247370" w:rsidRDefault="00DA1233" w:rsidP="00DA1233">
            <w:pPr>
              <w:pStyle w:val="TSMtextbullets"/>
            </w:pPr>
            <w:r w:rsidRPr="00247370">
              <w:t>look for reliable evidence and consider what other scientists have found out when making decisions about a situation</w:t>
            </w:r>
          </w:p>
          <w:p w14:paraId="534E6861" w14:textId="440DF84C" w:rsidR="008C4842" w:rsidRPr="00247370" w:rsidRDefault="00DA1233" w:rsidP="001817C9">
            <w:pPr>
              <w:pStyle w:val="TSMtextbullets"/>
              <w:rPr>
                <w:b/>
                <w:bCs/>
              </w:rPr>
            </w:pPr>
            <w:r w:rsidRPr="00247370">
              <w:t>work within a cultural context where science influences and is influenced by societal responses.</w:t>
            </w:r>
          </w:p>
        </w:tc>
      </w:tr>
      <w:tr w:rsidR="0097699A" w:rsidRPr="00247370" w14:paraId="75BD7EC3" w14:textId="77777777" w:rsidTr="0097699A">
        <w:tc>
          <w:tcPr>
            <w:tcW w:w="4820" w:type="dxa"/>
            <w:shd w:val="clear" w:color="auto" w:fill="F8F0E4"/>
          </w:tcPr>
          <w:p w14:paraId="289546DF" w14:textId="77777777" w:rsidR="00D13683" w:rsidRPr="00247370" w:rsidRDefault="00D13683" w:rsidP="00D13683">
            <w:pPr>
              <w:pStyle w:val="Heading3"/>
              <w:spacing w:after="0"/>
            </w:pPr>
            <w:r w:rsidRPr="00247370">
              <w:t>SCIENCE: Planet Earth and Beyond: Earth systems</w:t>
            </w:r>
          </w:p>
          <w:p w14:paraId="7225F577" w14:textId="19B13D24" w:rsidR="0097699A" w:rsidRPr="00247370" w:rsidRDefault="00D13683" w:rsidP="00D13683">
            <w:pPr>
              <w:pStyle w:val="TSMtxt3pt"/>
            </w:pPr>
            <w:r w:rsidRPr="00247370">
              <w:t>Level 4 – Students will develop an understanding that</w:t>
            </w:r>
            <w:r w:rsidR="003B1ABC">
              <w:t> </w:t>
            </w:r>
            <w:r w:rsidRPr="00247370">
              <w:t>water, air, rocks and soil, and life forms make up</w:t>
            </w:r>
            <w:r w:rsidR="003B1ABC">
              <w:t> </w:t>
            </w:r>
            <w:r w:rsidRPr="00247370">
              <w:t>our</w:t>
            </w:r>
            <w:r w:rsidR="003B1ABC">
              <w:t> </w:t>
            </w:r>
            <w:r w:rsidRPr="00247370">
              <w:t>planet and recognise that these are also Earth’s</w:t>
            </w:r>
            <w:r w:rsidR="003B1ABC">
              <w:t> </w:t>
            </w:r>
            <w:r w:rsidRPr="00247370">
              <w:t xml:space="preserve">resources. </w:t>
            </w:r>
          </w:p>
        </w:tc>
        <w:tc>
          <w:tcPr>
            <w:tcW w:w="5386" w:type="dxa"/>
            <w:shd w:val="clear" w:color="auto" w:fill="F8F0E4"/>
          </w:tcPr>
          <w:p w14:paraId="1BAA2303" w14:textId="77777777" w:rsidR="00053C7E" w:rsidRPr="00247370" w:rsidRDefault="00053C7E" w:rsidP="00053C7E">
            <w:pPr>
              <w:pStyle w:val="Heading3"/>
              <w:spacing w:after="60"/>
            </w:pPr>
            <w:r w:rsidRPr="00247370">
              <w:t>Key science ideas</w:t>
            </w:r>
          </w:p>
          <w:p w14:paraId="690DDC84" w14:textId="77777777" w:rsidR="00053C7E" w:rsidRPr="00247370" w:rsidRDefault="00053C7E" w:rsidP="00053C7E">
            <w:pPr>
              <w:pStyle w:val="TSMtextbullets"/>
            </w:pPr>
            <w:r w:rsidRPr="00247370">
              <w:t>There are processes that cause Earth to change over time.</w:t>
            </w:r>
          </w:p>
          <w:p w14:paraId="53D19728" w14:textId="77777777" w:rsidR="00053C7E" w:rsidRPr="00247370" w:rsidRDefault="00053C7E" w:rsidP="00053C7E">
            <w:pPr>
              <w:pStyle w:val="TSMtextbullets"/>
            </w:pPr>
            <w:r w:rsidRPr="00247370">
              <w:t>The processes that gradually change sediments into rocks also help fossils to form.</w:t>
            </w:r>
          </w:p>
          <w:p w14:paraId="2AA0C641" w14:textId="77777777" w:rsidR="00053C7E" w:rsidRPr="00247370" w:rsidRDefault="00053C7E" w:rsidP="00053C7E">
            <w:pPr>
              <w:pStyle w:val="TSMtextbullets"/>
            </w:pPr>
            <w:r w:rsidRPr="00247370">
              <w:t>Fossils are the preserved remains of living organisms or of traces of their activities.</w:t>
            </w:r>
          </w:p>
          <w:p w14:paraId="74E27497" w14:textId="77777777" w:rsidR="00053C7E" w:rsidRPr="00247370" w:rsidRDefault="00053C7E" w:rsidP="00053C7E">
            <w:pPr>
              <w:pStyle w:val="TSMtextbullets"/>
            </w:pPr>
            <w:r w:rsidRPr="00247370">
              <w:t>By discovering and studying fossils, we can find out about living organisms that were on Earth before there were people.</w:t>
            </w:r>
          </w:p>
          <w:p w14:paraId="3546BC95" w14:textId="2E9FC1EA" w:rsidR="0097699A" w:rsidRPr="00247370" w:rsidRDefault="00053C7E" w:rsidP="00053C7E">
            <w:pPr>
              <w:pStyle w:val="TSMtextbullets"/>
            </w:pPr>
            <w:r w:rsidRPr="00247370">
              <w:t>Some fossil materials are valuable because they are used to make products that humans use.</w:t>
            </w:r>
          </w:p>
        </w:tc>
      </w:tr>
      <w:tr w:rsidR="006D0655" w:rsidRPr="00247370" w14:paraId="56FEB23B" w14:textId="77777777" w:rsidTr="008F0154">
        <w:tc>
          <w:tcPr>
            <w:tcW w:w="4820" w:type="dxa"/>
            <w:shd w:val="clear" w:color="auto" w:fill="auto"/>
          </w:tcPr>
          <w:p w14:paraId="6FEEC168" w14:textId="77777777" w:rsidR="006D0655" w:rsidRPr="00247370" w:rsidRDefault="006D0655" w:rsidP="00BC331E">
            <w:pPr>
              <w:spacing w:before="0" w:line="240" w:lineRule="auto"/>
              <w:ind w:left="113"/>
              <w:rPr>
                <w:sz w:val="16"/>
              </w:rPr>
            </w:pPr>
          </w:p>
        </w:tc>
        <w:tc>
          <w:tcPr>
            <w:tcW w:w="5386" w:type="dxa"/>
            <w:shd w:val="clear" w:color="auto" w:fill="auto"/>
          </w:tcPr>
          <w:p w14:paraId="357EA7F8" w14:textId="77777777" w:rsidR="006D0655" w:rsidRPr="00247370" w:rsidRDefault="006D0655" w:rsidP="00BC331E">
            <w:pPr>
              <w:spacing w:before="0" w:line="240" w:lineRule="auto"/>
              <w:ind w:left="113"/>
              <w:rPr>
                <w:sz w:val="16"/>
              </w:rPr>
            </w:pPr>
          </w:p>
        </w:tc>
      </w:tr>
      <w:tr w:rsidR="006D0655" w:rsidRPr="00247370" w14:paraId="6B7489CD" w14:textId="77777777" w:rsidTr="008F0154">
        <w:tc>
          <w:tcPr>
            <w:tcW w:w="4820" w:type="dxa"/>
            <w:shd w:val="clear" w:color="auto" w:fill="F8F0E4"/>
          </w:tcPr>
          <w:p w14:paraId="040852CF" w14:textId="77777777" w:rsidR="006D0655" w:rsidRPr="00247370" w:rsidRDefault="006D0655" w:rsidP="00626635">
            <w:pPr>
              <w:pStyle w:val="Heading3"/>
              <w:spacing w:after="0"/>
              <w:rPr>
                <w:lang w:eastAsia="en-NZ"/>
              </w:rPr>
            </w:pPr>
            <w:r w:rsidRPr="00247370">
              <w:rPr>
                <w:lang w:eastAsia="en-NZ"/>
              </w:rPr>
              <w:t xml:space="preserve">ENGLISH: </w:t>
            </w:r>
            <w:r w:rsidR="009C231B" w:rsidRPr="00247370">
              <w:rPr>
                <w:lang w:eastAsia="en-NZ"/>
              </w:rPr>
              <w:t>Reading</w:t>
            </w:r>
          </w:p>
          <w:p w14:paraId="300509D8" w14:textId="77777777" w:rsidR="001A666E" w:rsidRPr="00247370" w:rsidRDefault="001A666E" w:rsidP="001A666E">
            <w:pPr>
              <w:pStyle w:val="TSMtxt3pt"/>
              <w:rPr>
                <w:lang w:eastAsia="en-NZ"/>
              </w:rPr>
            </w:pPr>
            <w:r w:rsidRPr="00247370">
              <w:rPr>
                <w:lang w:eastAsia="en-NZ"/>
              </w:rPr>
              <w:t>Level 4 – Ideas: Students will show an increasing understanding of ideas within, across, and beyond texts.</w:t>
            </w:r>
          </w:p>
          <w:p w14:paraId="4E5D8CB7" w14:textId="4C578300" w:rsidR="006D0655" w:rsidRPr="00247370" w:rsidRDefault="001A666E" w:rsidP="001A666E">
            <w:pPr>
              <w:pStyle w:val="TSMtxt3pt"/>
              <w:rPr>
                <w:lang w:eastAsia="en-NZ"/>
              </w:rPr>
            </w:pPr>
            <w:r w:rsidRPr="00247370">
              <w:rPr>
                <w:lang w:eastAsia="en-NZ"/>
              </w:rPr>
              <w:t>Level 4 – Language features: Students will show an increasing understanding of how language features are used for effect within and across texts.</w:t>
            </w:r>
          </w:p>
        </w:tc>
        <w:tc>
          <w:tcPr>
            <w:tcW w:w="5386" w:type="dxa"/>
            <w:shd w:val="clear" w:color="auto" w:fill="F8F0E4"/>
          </w:tcPr>
          <w:p w14:paraId="284B4A77" w14:textId="01232063" w:rsidR="006D0655" w:rsidRPr="00247370" w:rsidRDefault="006D0655" w:rsidP="001A666E">
            <w:pPr>
              <w:pStyle w:val="TSMTxt1st"/>
            </w:pPr>
          </w:p>
        </w:tc>
      </w:tr>
    </w:tbl>
    <w:p w14:paraId="70D75DC1" w14:textId="77777777" w:rsidR="00600BD0" w:rsidRPr="00247370" w:rsidRDefault="00600BD0" w:rsidP="001B40B8">
      <w:pPr>
        <w:spacing w:before="0" w:after="120" w:line="240" w:lineRule="auto"/>
        <w:rPr>
          <w:sz w:val="8"/>
          <w:szCs w:val="8"/>
        </w:rPr>
      </w:pPr>
    </w:p>
    <w:p w14:paraId="11349EB1" w14:textId="77777777" w:rsidR="00F91676" w:rsidRPr="00247370" w:rsidRDefault="00F91676" w:rsidP="001B40B8">
      <w:pPr>
        <w:spacing w:before="0" w:after="120" w:line="240" w:lineRule="auto"/>
        <w:rPr>
          <w:sz w:val="8"/>
          <w:szCs w:val="8"/>
        </w:rPr>
        <w:sectPr w:rsidR="00F91676" w:rsidRPr="00247370"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247370" w14:paraId="0774AB5E" w14:textId="77777777" w:rsidTr="00D80722">
        <w:trPr>
          <w:trHeight w:val="340"/>
          <w:jc w:val="right"/>
        </w:trPr>
        <w:tc>
          <w:tcPr>
            <w:tcW w:w="3172" w:type="dxa"/>
            <w:shd w:val="clear" w:color="auto" w:fill="808080"/>
            <w:vAlign w:val="bottom"/>
          </w:tcPr>
          <w:p w14:paraId="2AB89D3B" w14:textId="77777777" w:rsidR="00D04B3F" w:rsidRPr="00247370" w:rsidRDefault="00D21807" w:rsidP="007075D1">
            <w:pPr>
              <w:spacing w:before="80"/>
              <w:rPr>
                <w:rStyle w:val="Hyperlink"/>
                <w:b/>
                <w:color w:val="FFFFFF"/>
                <w:sz w:val="16"/>
                <w:szCs w:val="16"/>
                <w:u w:val="none"/>
              </w:rPr>
            </w:pPr>
            <w:r w:rsidRPr="00247370">
              <w:rPr>
                <w:rStyle w:val="Hyperlink"/>
                <w:noProof/>
                <w:u w:val="none"/>
                <w:lang w:eastAsia="en-NZ"/>
              </w:rPr>
              <w:drawing>
                <wp:anchor distT="0" distB="0" distL="114300" distR="114300" simplePos="0" relativeHeight="251623424" behindDoc="0" locked="0" layoutInCell="1" allowOverlap="1" wp14:anchorId="389FEB3D" wp14:editId="2C5B1F7C">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247370">
                <w:rPr>
                  <w:rStyle w:val="Hyperlink"/>
                  <w:b/>
                  <w:color w:val="FFFFFF"/>
                  <w:sz w:val="16"/>
                  <w:szCs w:val="16"/>
                  <w:u w:val="none"/>
                </w:rPr>
                <w:t>The New Zealand Curriculum</w:t>
              </w:r>
            </w:hyperlink>
          </w:p>
        </w:tc>
      </w:tr>
    </w:tbl>
    <w:p w14:paraId="21DEDAD7" w14:textId="77777777" w:rsidR="0070752D" w:rsidRPr="00247370" w:rsidRDefault="0070752D" w:rsidP="0005292F">
      <w:pPr>
        <w:pStyle w:val="TSMTxt"/>
        <w:spacing w:before="0" w:after="0" w:line="240" w:lineRule="auto"/>
        <w:rPr>
          <w:sz w:val="6"/>
          <w:szCs w:val="16"/>
        </w:rPr>
      </w:pPr>
    </w:p>
    <w:p w14:paraId="7D7E2B97" w14:textId="77777777" w:rsidR="00626635" w:rsidRPr="00247370" w:rsidRDefault="00626635" w:rsidP="0005292F">
      <w:pPr>
        <w:pStyle w:val="TSMTxt"/>
        <w:spacing w:before="0" w:after="0" w:line="240" w:lineRule="auto"/>
        <w:rPr>
          <w:sz w:val="2"/>
          <w:szCs w:val="2"/>
        </w:rPr>
      </w:pPr>
    </w:p>
    <w:p w14:paraId="6C5B369D" w14:textId="77777777" w:rsidR="00626635" w:rsidRPr="00247370" w:rsidRDefault="00626635" w:rsidP="0005292F">
      <w:pPr>
        <w:pStyle w:val="TSMTxt"/>
        <w:spacing w:before="0" w:after="0" w:line="240" w:lineRule="auto"/>
        <w:rPr>
          <w:sz w:val="2"/>
          <w:szCs w:val="2"/>
        </w:rPr>
        <w:sectPr w:rsidR="00626635" w:rsidRPr="00247370" w:rsidSect="003741DD">
          <w:type w:val="continuous"/>
          <w:pgSz w:w="11900" w:h="16840"/>
          <w:pgMar w:top="851" w:right="851" w:bottom="567" w:left="851" w:header="709" w:footer="227" w:gutter="0"/>
          <w:cols w:space="708"/>
          <w:formProt w:val="0"/>
        </w:sectPr>
      </w:pPr>
    </w:p>
    <w:p w14:paraId="024B217F" w14:textId="77777777" w:rsidR="00717BDE" w:rsidRPr="00247370" w:rsidRDefault="00D21807" w:rsidP="006D7CAB">
      <w:pPr>
        <w:pStyle w:val="Heading1"/>
        <w:pageBreakBefore/>
        <w:widowControl/>
        <w:spacing w:before="0" w:after="0"/>
        <w:rPr>
          <w:noProof w:val="0"/>
        </w:rPr>
      </w:pPr>
      <w:r w:rsidRPr="00247370">
        <w:lastRenderedPageBreak/>
        <mc:AlternateContent>
          <mc:Choice Requires="wps">
            <w:drawing>
              <wp:anchor distT="0" distB="0" distL="114300" distR="114300" simplePos="0" relativeHeight="251631616" behindDoc="1" locked="0" layoutInCell="0" allowOverlap="1" wp14:anchorId="0D5FE21F" wp14:editId="3ED3A7EC">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F08BC" id="Rectangle 461" o:spid="_x0000_s1026" style="position:absolute;margin-left:-43pt;margin-top:-5.4pt;width:595.2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247370">
        <w:rPr>
          <w:noProof w:val="0"/>
        </w:rPr>
        <w:t>Meeting the literacy challenges</w:t>
      </w:r>
    </w:p>
    <w:p w14:paraId="1750AD60" w14:textId="77777777" w:rsidR="000D581D" w:rsidRPr="00247370"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247370" w14:paraId="27AE5BB2" w14:textId="77777777" w:rsidTr="00994553">
        <w:tc>
          <w:tcPr>
            <w:tcW w:w="5073" w:type="dxa"/>
            <w:tcBorders>
              <w:left w:val="single" w:sz="24" w:space="0" w:color="1A4786"/>
              <w:bottom w:val="single" w:sz="24" w:space="0" w:color="1A4786"/>
            </w:tcBorders>
            <w:shd w:val="clear" w:color="auto" w:fill="F8F0E4"/>
          </w:tcPr>
          <w:p w14:paraId="274E00A7" w14:textId="77777777" w:rsidR="00E9099D" w:rsidRPr="00247370" w:rsidRDefault="00E9099D" w:rsidP="00E9099D">
            <w:pPr>
              <w:pStyle w:val="TSMTxt1st"/>
            </w:pPr>
            <w:r w:rsidRPr="00247370">
              <w:t>The structure and content of this article are sophisticated, shifting from scientific explanation to an exploration of socio-scientific issues. Students are required to adjust their reading strategies to this shift. They must also synthesise information, specifically about the definition of a maar, the scientific value of the fossils preserved in Foulden Maar, and the values and perspectives of a range of stakeholders. The article finishes with a call to social action.</w:t>
            </w:r>
          </w:p>
          <w:p w14:paraId="767BD8B6" w14:textId="77777777" w:rsidR="00E9099D" w:rsidRPr="00247370" w:rsidRDefault="00E9099D" w:rsidP="00E9099D">
            <w:pPr>
              <w:pStyle w:val="TSMTxt1st"/>
            </w:pPr>
            <w:r w:rsidRPr="00247370">
              <w:t>The article demands critical thinking as students weigh up the different perspectives and consider their personal response. Critical thinking is also required to notice that the perspective of the writer, while not stated directly, is implicit.</w:t>
            </w:r>
          </w:p>
          <w:p w14:paraId="751DF88C" w14:textId="0835BA5A" w:rsidR="00181D47" w:rsidRPr="00247370" w:rsidRDefault="00E9099D" w:rsidP="00E9099D">
            <w:pPr>
              <w:pStyle w:val="TSMTxt1st"/>
            </w:pPr>
            <w:r w:rsidRPr="00247370">
              <w:t>The article uses rich, descriptive language, including a great deal of subject-specific language. Contextual clues and sentence-level support is provided to explain some subject-specific words, but the article also relies on the reader having some prior knowledge.</w:t>
            </w:r>
          </w:p>
        </w:tc>
        <w:tc>
          <w:tcPr>
            <w:tcW w:w="5245" w:type="dxa"/>
            <w:tcBorders>
              <w:bottom w:val="single" w:sz="24" w:space="0" w:color="1A4786"/>
              <w:right w:val="single" w:sz="24" w:space="0" w:color="1A4786"/>
            </w:tcBorders>
            <w:shd w:val="clear" w:color="auto" w:fill="F8F0E4"/>
          </w:tcPr>
          <w:p w14:paraId="19D4FD09" w14:textId="77777777" w:rsidR="005B6F13" w:rsidRPr="00247370" w:rsidRDefault="005B6F13" w:rsidP="00BF5E81">
            <w:pPr>
              <w:pStyle w:val="TSMTxt1st"/>
            </w:pPr>
            <w:r w:rsidRPr="00247370">
              <w:rPr>
                <w:noProof/>
                <w:lang w:eastAsia="en-NZ"/>
              </w:rPr>
              <mc:AlternateContent>
                <mc:Choice Requires="wps">
                  <w:drawing>
                    <wp:anchor distT="0" distB="0" distL="114300" distR="114300" simplePos="0" relativeHeight="251734016" behindDoc="0" locked="1" layoutInCell="1" allowOverlap="1" wp14:anchorId="6A3B7EC1" wp14:editId="58DDD456">
                      <wp:simplePos x="0" y="0"/>
                      <wp:positionH relativeFrom="column">
                        <wp:posOffset>551180</wp:posOffset>
                      </wp:positionH>
                      <wp:positionV relativeFrom="page">
                        <wp:posOffset>-534035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52AE9579" w14:textId="1D6994D4" w:rsidR="005B6F13" w:rsidRPr="006845DD" w:rsidRDefault="00466029" w:rsidP="005B6F13">
                                  <w:pPr>
                                    <w:pStyle w:val="TSMTxt"/>
                                    <w:spacing w:before="80"/>
                                  </w:pPr>
                                  <w:r w:rsidRPr="00466029">
                                    <w:t xml:space="preserve">The instructional strategies below support students to meet the literacy challenges of this text. For each strategy, there are links to the relevant aspect of </w:t>
                                  </w:r>
                                  <w:hyperlink r:id="rId20" w:history="1">
                                    <w:r w:rsidR="005B6F13" w:rsidRPr="00220E8A">
                                      <w:rPr>
                                        <w:rStyle w:val="Hyperlink"/>
                                        <w:i/>
                                        <w:iCs/>
                                        <w:u w:val="none"/>
                                      </w:rPr>
                                      <w:t>The Learning Progression Frameworks</w:t>
                                    </w:r>
                                  </w:hyperlink>
                                  <w:r w:rsidR="005B6F13" w:rsidRPr="000959C7">
                                    <w:t xml:space="preserve"> (Reading). </w:t>
                                  </w:r>
                                  <w:r w:rsidR="00A94E98" w:rsidRPr="00A94E98">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B7EC1" id="Text Box 478" o:spid="_x0000_s1028" type="#_x0000_t202" style="position:absolute;left:0;text-align:left;margin-left:43.4pt;margin-top:-42.05pt;width:219.9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khYpdOAAAAAKAQAADwAAAGRy&#10;cy9kb3ducmV2LnhtbEyPwU7DMBBE70j8g7VI3FqnBiIT4lQIKUKcUAtCHN14SVLidbCdNv17zKkc&#10;V/M087Zcz3ZgB/Shd6RgtcyAITXO9NQqeH+rFxJYiJqMHhyhghMGWFeXF6UujDvSBg/b2LJUQqHQ&#10;CroYx4Lz0HRodVi6ESllX85bHdPpW268PqZyO3CRZTm3uqe00OkRnzpsvreTVTA1P/2LoJuN358+&#10;5avYf9TPtVDq+mp+fAAWcY5nGP70kzpUyWnnJjKBDQpknsyjgoW8XQFLwJ3Ic2C7RAp5D7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khYpdOAAAAAKAQAADwAAAAAAAAAA&#10;AAAAAACNBAAAZHJzL2Rvd25yZXYueG1sUEsFBgAAAAAEAAQA8wAAAJoFAAAAAA==&#10;" strokecolor="#1a4786" strokeweight="2.25pt">
                      <v:textbox>
                        <w:txbxContent>
                          <w:p w14:paraId="52AE9579" w14:textId="1D6994D4" w:rsidR="005B6F13" w:rsidRPr="006845DD" w:rsidRDefault="00466029" w:rsidP="005B6F13">
                            <w:pPr>
                              <w:pStyle w:val="TSMTxt"/>
                              <w:spacing w:before="80"/>
                            </w:pPr>
                            <w:r w:rsidRPr="00466029">
                              <w:t xml:space="preserve">The instructional strategies below support students to meet the literacy challenges of this text. For each strategy, there are links to the relevant aspect of </w:t>
                            </w:r>
                            <w:hyperlink r:id="rId21" w:history="1">
                              <w:r w:rsidR="005B6F13" w:rsidRPr="00220E8A">
                                <w:rPr>
                                  <w:rStyle w:val="Hyperlink"/>
                                  <w:i/>
                                  <w:iCs/>
                                  <w:u w:val="none"/>
                                </w:rPr>
                                <w:t>The Learning Progression Frameworks</w:t>
                              </w:r>
                            </w:hyperlink>
                            <w:r w:rsidR="005B6F13" w:rsidRPr="000959C7">
                              <w:t xml:space="preserve"> (Reading). </w:t>
                            </w:r>
                            <w:r w:rsidR="00A94E98" w:rsidRPr="00A94E98">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1AFC0495" w14:textId="77777777" w:rsidR="005B6F13" w:rsidRPr="00247370" w:rsidRDefault="005B6F13" w:rsidP="00BF5E81">
            <w:pPr>
              <w:pStyle w:val="TSMTxt1st"/>
            </w:pPr>
          </w:p>
          <w:p w14:paraId="51489874" w14:textId="77777777" w:rsidR="005B6F13" w:rsidRPr="00247370" w:rsidRDefault="005B6F13" w:rsidP="00EB5E51">
            <w:pPr>
              <w:pStyle w:val="TSMTxt1st"/>
              <w:spacing w:after="280"/>
            </w:pPr>
          </w:p>
          <w:p w14:paraId="2237D64E" w14:textId="77777777" w:rsidR="002E6BBD" w:rsidRPr="00247370" w:rsidRDefault="002E6BBD" w:rsidP="002E6BBD">
            <w:pPr>
              <w:pStyle w:val="TSMTxt1st"/>
            </w:pPr>
            <w:r w:rsidRPr="00247370">
              <w:t>The following strategies will support students to understand, respond to, and think critically about the information and ideas in the text.</w:t>
            </w:r>
          </w:p>
          <w:p w14:paraId="532544BA" w14:textId="77777777" w:rsidR="002E6BBD" w:rsidRPr="00247370" w:rsidRDefault="002E6BBD" w:rsidP="002E6BBD">
            <w:pPr>
              <w:pStyle w:val="TSMTxt1st"/>
            </w:pPr>
            <w:r w:rsidRPr="00247370">
              <w:t>You may wish to use shared or guided reading, or a mixture of both approaches, depending on the reading expertise of your students and the background knowledge they bring to the text.</w:t>
            </w:r>
          </w:p>
          <w:p w14:paraId="4289487B" w14:textId="57CA7DF8" w:rsidR="00747BAA" w:rsidRPr="00247370" w:rsidRDefault="002E6BBD" w:rsidP="002E6BBD">
            <w:pPr>
              <w:pStyle w:val="TSMtxt3pt"/>
            </w:pPr>
            <w:r w:rsidRPr="00247370">
              <w:t>After reading the text, support students to explore the activities outlined in the following pages.</w:t>
            </w:r>
          </w:p>
        </w:tc>
      </w:tr>
      <w:tr w:rsidR="000D581D" w:rsidRPr="00247370" w14:paraId="561105D9" w14:textId="77777777" w:rsidTr="00994553">
        <w:tc>
          <w:tcPr>
            <w:tcW w:w="5073" w:type="dxa"/>
            <w:tcBorders>
              <w:top w:val="single" w:sz="24" w:space="0" w:color="1A4786"/>
            </w:tcBorders>
            <w:shd w:val="clear" w:color="auto" w:fill="FFFFFF"/>
          </w:tcPr>
          <w:p w14:paraId="67007A4D" w14:textId="77777777" w:rsidR="000D581D" w:rsidRPr="00247370" w:rsidRDefault="000D581D" w:rsidP="000D5C60">
            <w:pPr>
              <w:spacing w:before="0" w:line="240" w:lineRule="auto"/>
            </w:pPr>
          </w:p>
        </w:tc>
        <w:tc>
          <w:tcPr>
            <w:tcW w:w="5245" w:type="dxa"/>
            <w:tcBorders>
              <w:top w:val="single" w:sz="24" w:space="0" w:color="1A4786"/>
            </w:tcBorders>
            <w:shd w:val="clear" w:color="auto" w:fill="FFFFFF"/>
          </w:tcPr>
          <w:p w14:paraId="1860D67C" w14:textId="77777777" w:rsidR="000D581D" w:rsidRPr="00247370" w:rsidRDefault="000D581D" w:rsidP="000D5C60">
            <w:pPr>
              <w:spacing w:before="0" w:line="240" w:lineRule="auto"/>
            </w:pPr>
          </w:p>
        </w:tc>
      </w:tr>
      <w:tr w:rsidR="000D5C60" w:rsidRPr="00247370" w14:paraId="5C5E3A64" w14:textId="77777777" w:rsidTr="00994553">
        <w:tc>
          <w:tcPr>
            <w:tcW w:w="5073" w:type="dxa"/>
            <w:shd w:val="clear" w:color="auto" w:fill="FFFFFF"/>
          </w:tcPr>
          <w:p w14:paraId="661A3583" w14:textId="77777777" w:rsidR="000D5C60" w:rsidRPr="00247370" w:rsidRDefault="002838AD" w:rsidP="009C69F7">
            <w:pPr>
              <w:pStyle w:val="Heading3"/>
              <w:spacing w:before="120" w:after="0"/>
            </w:pPr>
            <w:r w:rsidRPr="00247370">
              <w:t>IN</w:t>
            </w:r>
            <w:r w:rsidRPr="00247370">
              <w:rPr>
                <w:spacing w:val="-4"/>
              </w:rPr>
              <w:t>S</w:t>
            </w:r>
            <w:r w:rsidRPr="00247370">
              <w:t>TRU</w:t>
            </w:r>
            <w:r w:rsidRPr="00247370">
              <w:rPr>
                <w:spacing w:val="-2"/>
              </w:rPr>
              <w:t>C</w:t>
            </w:r>
            <w:r w:rsidRPr="00247370">
              <w:t xml:space="preserve">TIONAL </w:t>
            </w:r>
            <w:r w:rsidRPr="00247370">
              <w:rPr>
                <w:spacing w:val="-4"/>
              </w:rPr>
              <w:t>S</w:t>
            </w:r>
            <w:r w:rsidRPr="00247370">
              <w:t>T</w:t>
            </w:r>
            <w:r w:rsidRPr="00247370">
              <w:rPr>
                <w:spacing w:val="-2"/>
              </w:rPr>
              <w:t>R</w:t>
            </w:r>
            <w:r w:rsidRPr="00247370">
              <w:rPr>
                <w:spacing w:val="-8"/>
              </w:rPr>
              <w:t>A</w:t>
            </w:r>
            <w:r w:rsidRPr="00247370">
              <w:t>TEGIES</w:t>
            </w:r>
          </w:p>
        </w:tc>
        <w:tc>
          <w:tcPr>
            <w:tcW w:w="5245" w:type="dxa"/>
            <w:shd w:val="clear" w:color="auto" w:fill="FFFFFF"/>
          </w:tcPr>
          <w:p w14:paraId="1683E112" w14:textId="77777777" w:rsidR="000D5C60" w:rsidRPr="00247370" w:rsidRDefault="000D5C60" w:rsidP="00973BC8">
            <w:pPr>
              <w:pStyle w:val="Heading4"/>
              <w:spacing w:before="0"/>
            </w:pPr>
          </w:p>
        </w:tc>
      </w:tr>
    </w:tbl>
    <w:p w14:paraId="25F2F9C7" w14:textId="77777777" w:rsidR="00DA604A" w:rsidRPr="00247370" w:rsidRDefault="00DA604A" w:rsidP="009A4251">
      <w:pPr>
        <w:pStyle w:val="Heading4"/>
        <w:spacing w:before="0"/>
        <w:rPr>
          <w:sz w:val="9"/>
          <w:szCs w:val="9"/>
          <w:lang w:eastAsia="en-NZ"/>
        </w:rPr>
        <w:sectPr w:rsidR="00DA604A" w:rsidRPr="00247370"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247370" w14:paraId="7E747C80" w14:textId="77777777" w:rsidTr="00563BCC">
        <w:tc>
          <w:tcPr>
            <w:tcW w:w="5139" w:type="dxa"/>
            <w:shd w:val="clear" w:color="auto" w:fill="F8F0E4"/>
          </w:tcPr>
          <w:p w14:paraId="75650CE6" w14:textId="1BBB2012" w:rsidR="00986F79" w:rsidRPr="00247370" w:rsidRDefault="006740FA" w:rsidP="00EB5E51">
            <w:pPr>
              <w:pStyle w:val="Heading3"/>
              <w:spacing w:before="160" w:after="0"/>
              <w:rPr>
                <w:lang w:eastAsia="en-NZ"/>
              </w:rPr>
            </w:pPr>
            <w:r w:rsidRPr="00247370">
              <w:rPr>
                <w:lang w:eastAsia="en-NZ"/>
              </w:rPr>
              <w:t>Exploring the writer’s purpose</w:t>
            </w:r>
          </w:p>
          <w:p w14:paraId="40ACC9F1" w14:textId="47A5A70F" w:rsidR="008E5675" w:rsidRPr="00247370" w:rsidRDefault="00A0186B" w:rsidP="00E523BD">
            <w:pPr>
              <w:pStyle w:val="TSMTxt"/>
              <w:spacing w:before="0"/>
              <w:rPr>
                <w:lang w:eastAsia="en-NZ"/>
              </w:rPr>
            </w:pPr>
            <w:r w:rsidRPr="00247370">
              <w:rPr>
                <w:b/>
                <w:bCs/>
                <w:lang w:eastAsia="en-NZ"/>
              </w:rPr>
              <w:t>[LPF Reading: Acquiring and using information and ideas in informational texts: Making sense of text: using knowledge of text structure and features]</w:t>
            </w:r>
          </w:p>
          <w:p w14:paraId="67A4275C" w14:textId="2CBE107F" w:rsidR="00E50CD9" w:rsidRPr="00247370" w:rsidRDefault="00E50CD9" w:rsidP="00E50CD9">
            <w:pPr>
              <w:pStyle w:val="TSMtxt3pt"/>
            </w:pPr>
            <w:r w:rsidRPr="00247370">
              <w:rPr>
                <w:rStyle w:val="HiliteHeading"/>
                <w:lang w:val="en-NZ"/>
              </w:rPr>
              <w:t>TELL</w:t>
            </w:r>
            <w:r w:rsidRPr="00247370">
              <w:t xml:space="preserve"> the students that this article is about Foulden Maar. Show them where it is on a map and </w:t>
            </w:r>
            <w:r w:rsidRPr="00247370">
              <w:rPr>
                <w:rStyle w:val="HiliteHeading"/>
                <w:lang w:val="en-NZ"/>
              </w:rPr>
              <w:t>ASK</w:t>
            </w:r>
            <w:r w:rsidRPr="00247370">
              <w:t xml:space="preserve"> them what, if anything, they know about it. Some students may be able to make connections with items they have read or heard about in</w:t>
            </w:r>
            <w:r w:rsidR="003B1ABC">
              <w:t> </w:t>
            </w:r>
            <w:r w:rsidRPr="00247370">
              <w:t>the media.</w:t>
            </w:r>
          </w:p>
          <w:p w14:paraId="1F86EDA8" w14:textId="77777777" w:rsidR="00E50CD9" w:rsidRPr="00247370" w:rsidRDefault="00E50CD9" w:rsidP="00E50CD9">
            <w:pPr>
              <w:pStyle w:val="TSMtxt3pt"/>
            </w:pPr>
            <w:r w:rsidRPr="00247370">
              <w:rPr>
                <w:rStyle w:val="HiliteHeading"/>
                <w:lang w:val="en-NZ"/>
              </w:rPr>
              <w:t>ASK</w:t>
            </w:r>
            <w:r w:rsidRPr="00247370">
              <w:t xml:space="preserve"> the students to read the title and </w:t>
            </w:r>
            <w:r w:rsidRPr="00247370">
              <w:rPr>
                <w:rStyle w:val="HiliteHeading"/>
                <w:lang w:val="en-NZ"/>
              </w:rPr>
              <w:t>PROMPT</w:t>
            </w:r>
            <w:r w:rsidRPr="00247370">
              <w:t xml:space="preserve"> them to think about what it suggests about the author’s purpose and how the article might be structured.</w:t>
            </w:r>
          </w:p>
          <w:p w14:paraId="16581BD4" w14:textId="77777777" w:rsidR="00E50CD9" w:rsidRPr="00247370" w:rsidRDefault="00E50CD9" w:rsidP="00E50CD9">
            <w:pPr>
              <w:pStyle w:val="TSMitalicbullets"/>
            </w:pPr>
            <w:r w:rsidRPr="00247370">
              <w:t>What do you think when you read this title? What does it make you wonder?</w:t>
            </w:r>
          </w:p>
          <w:p w14:paraId="4D3046AB" w14:textId="77777777" w:rsidR="00E50CD9" w:rsidRPr="00247370" w:rsidRDefault="00E50CD9" w:rsidP="00E50CD9">
            <w:pPr>
              <w:pStyle w:val="TSMitalicbullets"/>
            </w:pPr>
            <w:r w:rsidRPr="00247370">
              <w:t xml:space="preserve">What do you think the writer’s purpose is? </w:t>
            </w:r>
          </w:p>
          <w:p w14:paraId="5013DFDE" w14:textId="65210E26" w:rsidR="00E50CD9" w:rsidRPr="00247370" w:rsidRDefault="00E50CD9" w:rsidP="00E50CD9">
            <w:pPr>
              <w:pStyle w:val="TSMitalicbullets"/>
            </w:pPr>
            <w:r w:rsidRPr="00247370">
              <w:t>Given your prediction, how do you think this article might be</w:t>
            </w:r>
            <w:r w:rsidR="008C469A" w:rsidRPr="00247370">
              <w:t> </w:t>
            </w:r>
            <w:r w:rsidRPr="00247370">
              <w:t>structured?</w:t>
            </w:r>
          </w:p>
          <w:p w14:paraId="25802802" w14:textId="77777777" w:rsidR="00E50CD9" w:rsidRPr="00247370" w:rsidRDefault="00E50CD9" w:rsidP="00E50CD9">
            <w:pPr>
              <w:pStyle w:val="TSMtxt3pt"/>
            </w:pPr>
            <w:r w:rsidRPr="00247370">
              <w:t>Have the students scan the headings to check their predictions.</w:t>
            </w:r>
          </w:p>
          <w:p w14:paraId="408B9ED5" w14:textId="77777777" w:rsidR="00E50CD9" w:rsidRPr="00247370" w:rsidRDefault="00E50CD9" w:rsidP="00E50CD9">
            <w:pPr>
              <w:pStyle w:val="TSMitalicbullets"/>
            </w:pPr>
            <w:r w:rsidRPr="00247370">
              <w:t>What did you find? Do you think you were right about the purpose of this article? What clues tell you that you were right or what clues have made you change your mind about the article?</w:t>
            </w:r>
          </w:p>
          <w:p w14:paraId="47591D82" w14:textId="77777777" w:rsidR="00E50CD9" w:rsidRPr="00247370" w:rsidRDefault="00E50CD9" w:rsidP="00E50CD9">
            <w:pPr>
              <w:pStyle w:val="TSMitalicbullets"/>
            </w:pPr>
            <w:r w:rsidRPr="00247370">
              <w:t>So far, do you think your predictions about the article’s structure were correct? Why do you say that?</w:t>
            </w:r>
          </w:p>
          <w:p w14:paraId="4A70BF9A" w14:textId="3A22D73E" w:rsidR="00032172" w:rsidRPr="00247370" w:rsidRDefault="00E50CD9" w:rsidP="008C469A">
            <w:pPr>
              <w:pStyle w:val="TSMitalicbullets"/>
              <w:spacing w:after="120"/>
            </w:pPr>
            <w:r w:rsidRPr="00247370">
              <w:t>What do you think we will learn from this article?</w:t>
            </w:r>
          </w:p>
        </w:tc>
        <w:tc>
          <w:tcPr>
            <w:tcW w:w="5067" w:type="dxa"/>
            <w:shd w:val="clear" w:color="auto" w:fill="F8F0E4"/>
          </w:tcPr>
          <w:p w14:paraId="51E0B693" w14:textId="77777777" w:rsidR="00FB6EB8" w:rsidRPr="00247370" w:rsidRDefault="00FB6EB8" w:rsidP="00FB6EB8">
            <w:pPr>
              <w:pStyle w:val="Heading3"/>
              <w:spacing w:after="0"/>
            </w:pPr>
            <w:r w:rsidRPr="00247370">
              <w:t>Dealing with unfamiliar and scientific vocabulary</w:t>
            </w:r>
          </w:p>
          <w:p w14:paraId="34C91233" w14:textId="77777777" w:rsidR="00FB6EB8" w:rsidRPr="00247370" w:rsidRDefault="00FB6EB8" w:rsidP="00FB6EB8">
            <w:pPr>
              <w:pStyle w:val="TSMtxt3pt"/>
              <w:spacing w:before="0"/>
              <w:rPr>
                <w:b/>
                <w:bCs/>
              </w:rPr>
            </w:pPr>
            <w:r w:rsidRPr="00247370">
              <w:rPr>
                <w:b/>
                <w:bCs/>
              </w:rPr>
              <w:t>[LPF Reading: Making sense of text: vocabulary knowledge]</w:t>
            </w:r>
          </w:p>
          <w:p w14:paraId="7ADB812A" w14:textId="77777777" w:rsidR="003038BC" w:rsidRPr="00247370" w:rsidRDefault="00B443BA" w:rsidP="00B16CB7">
            <w:pPr>
              <w:pStyle w:val="TSMtxt3pt"/>
            </w:pPr>
            <w:r w:rsidRPr="00247370">
              <w:rPr>
                <w:rStyle w:val="HiliteHeading"/>
                <w:lang w:val="en-NZ"/>
              </w:rPr>
              <w:t>TELL</w:t>
            </w:r>
            <w:r w:rsidRPr="00247370">
              <w:t xml:space="preserve"> the students that this text includes a lot of words that are likely to be unfamiliar, many of them related to fossils and volcanoes. </w:t>
            </w:r>
            <w:r w:rsidRPr="00247370">
              <w:rPr>
                <w:rStyle w:val="HiliteHeading"/>
                <w:lang w:val="en-NZ"/>
              </w:rPr>
              <w:t>PROMPT</w:t>
            </w:r>
            <w:r w:rsidRPr="00247370">
              <w:t xml:space="preserve"> them to recall the strategies they can use to work out unfamiliar vocabulary, such as:</w:t>
            </w:r>
          </w:p>
          <w:p w14:paraId="0813C081" w14:textId="77777777" w:rsidR="004F7F5B" w:rsidRPr="00247370" w:rsidRDefault="004F7F5B" w:rsidP="004F7F5B">
            <w:pPr>
              <w:pStyle w:val="TSMtextbullets"/>
            </w:pPr>
            <w:r w:rsidRPr="00247370">
              <w:t>looking at the context and thinking about the surrounding information</w:t>
            </w:r>
          </w:p>
          <w:p w14:paraId="78CCC51D" w14:textId="77777777" w:rsidR="004F7F5B" w:rsidRPr="00247370" w:rsidRDefault="004F7F5B" w:rsidP="004F7F5B">
            <w:pPr>
              <w:pStyle w:val="TSMtextbullets"/>
            </w:pPr>
            <w:r w:rsidRPr="00247370">
              <w:t>finding root words</w:t>
            </w:r>
          </w:p>
          <w:p w14:paraId="62B2E8D6" w14:textId="77777777" w:rsidR="004F7F5B" w:rsidRPr="00247370" w:rsidRDefault="004F7F5B" w:rsidP="004F7F5B">
            <w:pPr>
              <w:pStyle w:val="TSMtextbullets"/>
            </w:pPr>
            <w:r w:rsidRPr="00247370">
              <w:t>drawing on their knowledge of word patterns and prefixes or suffixes</w:t>
            </w:r>
          </w:p>
          <w:p w14:paraId="423123A3" w14:textId="77777777" w:rsidR="00B443BA" w:rsidRPr="00247370" w:rsidRDefault="004F7F5B" w:rsidP="004F7F5B">
            <w:pPr>
              <w:pStyle w:val="TSMtextbullets"/>
            </w:pPr>
            <w:r w:rsidRPr="00247370">
              <w:t>making connections to their prior knowledge.</w:t>
            </w:r>
          </w:p>
          <w:p w14:paraId="4586CA11" w14:textId="77777777" w:rsidR="00501D3D" w:rsidRPr="00247370" w:rsidRDefault="00501D3D" w:rsidP="00501D3D">
            <w:pPr>
              <w:pStyle w:val="TSMtxt3pt"/>
            </w:pPr>
            <w:r w:rsidRPr="00247370">
              <w:t xml:space="preserve">If the students have studied animal fossils or volcanoes before, </w:t>
            </w:r>
            <w:r w:rsidRPr="00247370">
              <w:rPr>
                <w:rStyle w:val="HiliteHeading"/>
                <w:lang w:val="en-NZ"/>
              </w:rPr>
              <w:t>REVIEW</w:t>
            </w:r>
            <w:r w:rsidRPr="00247370">
              <w:t xml:space="preserve"> the specialised vocabulary they already know. Have them work in pairs to brainstorm what they know about these topics and the key words and record this in a Google doc. Have the pairs of students share their vocabulary and ideas with the rest of the class. Give them sticky notes to highlight new words as they find them in the text. </w:t>
            </w:r>
          </w:p>
          <w:p w14:paraId="23D0059F" w14:textId="5F02BDC0" w:rsidR="004F7F5B" w:rsidRPr="00247370" w:rsidRDefault="00501D3D" w:rsidP="00501D3D">
            <w:pPr>
              <w:pStyle w:val="TSMtxt3pt"/>
            </w:pPr>
            <w:r w:rsidRPr="00247370">
              <w:t xml:space="preserve">After reading the article, have the students move back into their pairs to check, update, and add to their definitions and explanations. </w:t>
            </w:r>
            <w:r w:rsidRPr="00247370">
              <w:rPr>
                <w:rStyle w:val="HiliteHeading"/>
                <w:lang w:val="en-NZ"/>
              </w:rPr>
              <w:t>PROMPT</w:t>
            </w:r>
            <w:r w:rsidRPr="00247370">
              <w:t xml:space="preserve"> them to continue to add illustrations, explanations, and other information as they continue to explore the information and ideas in the article.</w:t>
            </w:r>
          </w:p>
        </w:tc>
      </w:tr>
      <w:tr w:rsidR="00563BCC" w:rsidRPr="00247370" w14:paraId="70DB3C7F" w14:textId="77777777" w:rsidTr="00563BCC">
        <w:tc>
          <w:tcPr>
            <w:tcW w:w="5139" w:type="dxa"/>
            <w:shd w:val="clear" w:color="auto" w:fill="F8F0E4"/>
          </w:tcPr>
          <w:p w14:paraId="4506FEF5" w14:textId="77777777" w:rsidR="008566D1" w:rsidRPr="00247370" w:rsidRDefault="008566D1" w:rsidP="00B459B2">
            <w:pPr>
              <w:pStyle w:val="Heading3"/>
              <w:keepNext/>
              <w:spacing w:after="0"/>
              <w:rPr>
                <w:lang w:eastAsia="en-NZ"/>
              </w:rPr>
            </w:pPr>
            <w:r w:rsidRPr="00247370">
              <w:rPr>
                <w:lang w:eastAsia="en-NZ"/>
              </w:rPr>
              <w:lastRenderedPageBreak/>
              <w:t>Critical thinking about language</w:t>
            </w:r>
          </w:p>
          <w:p w14:paraId="50062723" w14:textId="77777777" w:rsidR="00563BCC" w:rsidRPr="00247370" w:rsidRDefault="008566D1" w:rsidP="008566D1">
            <w:pPr>
              <w:pStyle w:val="TSMtxt3pt"/>
              <w:spacing w:before="0"/>
              <w:rPr>
                <w:b/>
                <w:bCs/>
                <w:lang w:eastAsia="en-NZ"/>
              </w:rPr>
            </w:pPr>
            <w:r w:rsidRPr="00247370">
              <w:rPr>
                <w:b/>
                <w:bCs/>
                <w:lang w:eastAsia="en-NZ"/>
              </w:rPr>
              <w:t>[LPF Reading: Making sense of text: using knowledge of text structure and features]</w:t>
            </w:r>
          </w:p>
          <w:p w14:paraId="7331B81B" w14:textId="1209EE96" w:rsidR="008566D1" w:rsidRPr="00247370" w:rsidRDefault="00683D47" w:rsidP="00683D47">
            <w:pPr>
              <w:pStyle w:val="TSMTxt1st"/>
              <w:rPr>
                <w:lang w:eastAsia="en-NZ"/>
              </w:rPr>
            </w:pPr>
            <w:r w:rsidRPr="00247370">
              <w:rPr>
                <w:rStyle w:val="HiliteHeading"/>
                <w:lang w:val="en-NZ"/>
              </w:rPr>
              <w:t>PROMPT</w:t>
            </w:r>
            <w:r w:rsidRPr="00247370">
              <w:rPr>
                <w:lang w:eastAsia="en-NZ"/>
              </w:rPr>
              <w:t xml:space="preserve"> discussion about the features of scientific texts – for example, they are typically precise, formal, logical, condensed, and objective. If this is an area where students need additional support, consider using the </w:t>
            </w:r>
            <w:hyperlink r:id="rId22" w:history="1">
              <w:r w:rsidRPr="00247370">
                <w:rPr>
                  <w:rStyle w:val="Hyperlink"/>
                  <w:lang w:eastAsia="en-NZ"/>
                </w:rPr>
                <w:t>Assessment Resource Bank</w:t>
              </w:r>
            </w:hyperlink>
            <w:r w:rsidRPr="00247370">
              <w:rPr>
                <w:lang w:eastAsia="en-NZ"/>
              </w:rPr>
              <w:t xml:space="preserve"> item on the language of science (in the Resource links below) to create a graphic organiser they can use to identify examples in</w:t>
            </w:r>
            <w:r w:rsidR="003B1ABC">
              <w:rPr>
                <w:lang w:eastAsia="en-NZ"/>
              </w:rPr>
              <w:t> </w:t>
            </w:r>
            <w:r w:rsidRPr="00247370">
              <w:rPr>
                <w:lang w:eastAsia="en-NZ"/>
              </w:rPr>
              <w:t>this text.</w:t>
            </w:r>
          </w:p>
          <w:p w14:paraId="1576F80B" w14:textId="77777777" w:rsidR="004B3F1F" w:rsidRPr="00247370" w:rsidRDefault="00F9439D" w:rsidP="00683D47">
            <w:pPr>
              <w:pStyle w:val="TSMTxt1st"/>
              <w:rPr>
                <w:lang w:eastAsia="en-NZ"/>
              </w:rPr>
            </w:pPr>
            <w:r w:rsidRPr="00247370">
              <w:rPr>
                <w:lang w:eastAsia="en-NZ"/>
              </w:rPr>
              <w:t>Have the students reread the text on the first page, this time thinking about the conventions of a scientific text.</w:t>
            </w:r>
          </w:p>
          <w:p w14:paraId="437E8759" w14:textId="77777777" w:rsidR="00E12435" w:rsidRPr="00247370" w:rsidRDefault="00E12435" w:rsidP="00E12435">
            <w:pPr>
              <w:pStyle w:val="TSMitalicbullets"/>
              <w:rPr>
                <w:lang w:eastAsia="en-NZ"/>
              </w:rPr>
            </w:pPr>
            <w:r w:rsidRPr="00247370">
              <w:rPr>
                <w:lang w:eastAsia="en-NZ"/>
              </w:rPr>
              <w:t>What do you notice about the sentences, particularly the verbs?</w:t>
            </w:r>
          </w:p>
          <w:p w14:paraId="681B3733" w14:textId="77777777" w:rsidR="00E12435" w:rsidRPr="00247370" w:rsidRDefault="00E12435" w:rsidP="00E12435">
            <w:pPr>
              <w:pStyle w:val="TSMitalicbullets"/>
              <w:rPr>
                <w:lang w:eastAsia="en-NZ"/>
              </w:rPr>
            </w:pPr>
            <w:r w:rsidRPr="00247370">
              <w:rPr>
                <w:lang w:eastAsia="en-NZ"/>
              </w:rPr>
              <w:t>What do you notice about the nouns and adjectives?</w:t>
            </w:r>
          </w:p>
          <w:p w14:paraId="77217F82" w14:textId="33D09D9A" w:rsidR="00E12435" w:rsidRPr="00247370" w:rsidRDefault="00E12435" w:rsidP="00E12435">
            <w:pPr>
              <w:pStyle w:val="TSMitalicbullets"/>
              <w:rPr>
                <w:lang w:eastAsia="en-NZ"/>
              </w:rPr>
            </w:pPr>
            <w:r w:rsidRPr="00247370">
              <w:rPr>
                <w:lang w:eastAsia="en-NZ"/>
              </w:rPr>
              <w:t>Do you think this article reads like a scientific text? Why</w:t>
            </w:r>
            <w:r w:rsidR="003B1ABC">
              <w:rPr>
                <w:lang w:eastAsia="en-NZ"/>
              </w:rPr>
              <w:t> </w:t>
            </w:r>
            <w:r w:rsidRPr="00247370">
              <w:rPr>
                <w:lang w:eastAsia="en-NZ"/>
              </w:rPr>
              <w:t>or</w:t>
            </w:r>
            <w:r w:rsidR="003B1ABC">
              <w:rPr>
                <w:lang w:eastAsia="en-NZ"/>
              </w:rPr>
              <w:t> </w:t>
            </w:r>
            <w:r w:rsidRPr="00247370">
              <w:rPr>
                <w:lang w:eastAsia="en-NZ"/>
              </w:rPr>
              <w:t>why not?</w:t>
            </w:r>
          </w:p>
          <w:p w14:paraId="5B259237" w14:textId="5C2B7D08" w:rsidR="00E12435" w:rsidRPr="00247370" w:rsidRDefault="00E12435" w:rsidP="00E12435">
            <w:pPr>
              <w:pStyle w:val="TSMitalicbullets"/>
              <w:rPr>
                <w:lang w:eastAsia="en-NZ"/>
              </w:rPr>
            </w:pPr>
            <w:r w:rsidRPr="00247370">
              <w:rPr>
                <w:lang w:eastAsia="en-NZ"/>
              </w:rPr>
              <w:t>What is the same? What seems different?</w:t>
            </w:r>
            <w:r w:rsidR="00247370" w:rsidRPr="00247370">
              <w:rPr>
                <w:lang w:eastAsia="en-NZ"/>
              </w:rPr>
              <w:t xml:space="preserve"> </w:t>
            </w:r>
          </w:p>
          <w:p w14:paraId="095E28C4" w14:textId="4FD4CEE5" w:rsidR="00F9439D" w:rsidRPr="00247370" w:rsidRDefault="00E12435" w:rsidP="008C469A">
            <w:pPr>
              <w:pStyle w:val="TSMitalicbullets"/>
              <w:spacing w:after="120"/>
              <w:rPr>
                <w:lang w:eastAsia="en-NZ"/>
              </w:rPr>
            </w:pPr>
            <w:r w:rsidRPr="00247370">
              <w:rPr>
                <w:lang w:eastAsia="en-NZ"/>
              </w:rPr>
              <w:t xml:space="preserve">If you scan the rest of the text, what else do you notice? </w:t>
            </w:r>
          </w:p>
        </w:tc>
        <w:tc>
          <w:tcPr>
            <w:tcW w:w="5067" w:type="dxa"/>
            <w:shd w:val="clear" w:color="auto" w:fill="F8F0E4"/>
          </w:tcPr>
          <w:p w14:paraId="103FC000" w14:textId="77777777" w:rsidR="00563BCC" w:rsidRPr="00247370" w:rsidRDefault="00166C56" w:rsidP="00166C56">
            <w:pPr>
              <w:pStyle w:val="TSMTxt1st"/>
              <w:spacing w:before="240"/>
            </w:pPr>
            <w:r w:rsidRPr="00247370">
              <w:rPr>
                <w:rStyle w:val="HiliteHeading"/>
                <w:lang w:val="en-NZ"/>
              </w:rPr>
              <w:t>PROMPT</w:t>
            </w:r>
            <w:r w:rsidRPr="00247370">
              <w:t xml:space="preserve"> them to notice that the writer uses:</w:t>
            </w:r>
          </w:p>
          <w:p w14:paraId="06926AB5" w14:textId="77777777" w:rsidR="00E512CD" w:rsidRPr="00247370" w:rsidRDefault="00E512CD" w:rsidP="00E512CD">
            <w:pPr>
              <w:pStyle w:val="TSMtextbullets"/>
            </w:pPr>
            <w:r w:rsidRPr="00247370">
              <w:t>poetic language (such as alliteration, similes, and metaphors)</w:t>
            </w:r>
          </w:p>
          <w:p w14:paraId="3A145455" w14:textId="77777777" w:rsidR="00E512CD" w:rsidRPr="00247370" w:rsidRDefault="00E512CD" w:rsidP="00E512CD">
            <w:pPr>
              <w:pStyle w:val="TSMtextbullets"/>
            </w:pPr>
            <w:r w:rsidRPr="00247370">
              <w:t>many descriptive verbs, adverbs, and adjectives</w:t>
            </w:r>
          </w:p>
          <w:p w14:paraId="38F41728" w14:textId="77777777" w:rsidR="00E512CD" w:rsidRPr="00247370" w:rsidRDefault="00E512CD" w:rsidP="00E512CD">
            <w:pPr>
              <w:pStyle w:val="TSMtextbullets"/>
            </w:pPr>
            <w:r w:rsidRPr="00247370">
              <w:t xml:space="preserve">a direct appeal to the reader. </w:t>
            </w:r>
          </w:p>
          <w:p w14:paraId="0AF0336C" w14:textId="77777777" w:rsidR="00166C56" w:rsidRPr="00247370" w:rsidRDefault="009333A2" w:rsidP="00E512CD">
            <w:pPr>
              <w:pStyle w:val="TSMtxt3pt"/>
            </w:pPr>
            <w:r w:rsidRPr="00247370">
              <w:rPr>
                <w:rStyle w:val="HiliteHeading"/>
                <w:lang w:val="en-NZ"/>
              </w:rPr>
              <w:t>DISCUSS</w:t>
            </w:r>
            <w:r w:rsidRPr="00247370">
              <w:t xml:space="preserve"> the purpose of each of these elements and why or why not they have a place in science writing. Move towards a discussion of why the writer wrote in this way, whether it worked, and whether it was justified.</w:t>
            </w:r>
          </w:p>
          <w:p w14:paraId="69F39131" w14:textId="77777777" w:rsidR="008C5495" w:rsidRPr="00247370" w:rsidRDefault="008C5495" w:rsidP="008C5495">
            <w:pPr>
              <w:pStyle w:val="TSMitalicbullets"/>
            </w:pPr>
            <w:r w:rsidRPr="00247370">
              <w:t xml:space="preserve">Was this technique effective? </w:t>
            </w:r>
          </w:p>
          <w:p w14:paraId="4015E59C" w14:textId="77777777" w:rsidR="008C5495" w:rsidRPr="00247370" w:rsidRDefault="008C5495" w:rsidP="008C5495">
            <w:pPr>
              <w:pStyle w:val="TSMitalicbullets"/>
            </w:pPr>
            <w:r w:rsidRPr="00247370">
              <w:t xml:space="preserve">What do the techniques reveal to you about the writer’s point of view? </w:t>
            </w:r>
          </w:p>
          <w:p w14:paraId="23165F3A" w14:textId="77777777" w:rsidR="008C5495" w:rsidRPr="00247370" w:rsidRDefault="008C5495" w:rsidP="008C5495">
            <w:pPr>
              <w:pStyle w:val="TSMitalicbullets"/>
            </w:pPr>
            <w:r w:rsidRPr="00247370">
              <w:t>Are the writer’s choices appropriate?</w:t>
            </w:r>
          </w:p>
          <w:p w14:paraId="4498D4A0" w14:textId="77777777" w:rsidR="009333A2" w:rsidRPr="00247370" w:rsidRDefault="008C5495" w:rsidP="008C5495">
            <w:pPr>
              <w:pStyle w:val="TSMitalicbullets"/>
            </w:pPr>
            <w:r w:rsidRPr="00247370">
              <w:t>Might you use these techniques in your own science writing? How might you use them?</w:t>
            </w:r>
          </w:p>
          <w:p w14:paraId="7C4EA9F6" w14:textId="05B9D123" w:rsidR="008C5495" w:rsidRPr="00247370" w:rsidRDefault="008C5495" w:rsidP="008C5495">
            <w:pPr>
              <w:pStyle w:val="TSMTxt1st"/>
            </w:pPr>
          </w:p>
        </w:tc>
      </w:tr>
    </w:tbl>
    <w:p w14:paraId="55D92F3D" w14:textId="77777777" w:rsidR="00DA604A" w:rsidRPr="00247370" w:rsidRDefault="00DA604A" w:rsidP="004C6937">
      <w:pPr>
        <w:pStyle w:val="TSMtxt3pt"/>
        <w:spacing w:before="0" w:after="0" w:line="240" w:lineRule="auto"/>
        <w:rPr>
          <w:lang w:eastAsia="en-NZ"/>
        </w:rPr>
        <w:sectPr w:rsidR="00DA604A" w:rsidRPr="00247370"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D04EB7" w:rsidRPr="00247370" w14:paraId="6F94E5DF" w14:textId="77777777" w:rsidTr="00804480">
        <w:trPr>
          <w:trHeight w:val="340"/>
          <w:jc w:val="right"/>
        </w:trPr>
        <w:tc>
          <w:tcPr>
            <w:tcW w:w="426" w:type="dxa"/>
            <w:shd w:val="clear" w:color="auto" w:fill="808080"/>
            <w:vAlign w:val="center"/>
            <w:hideMark/>
          </w:tcPr>
          <w:p w14:paraId="07F61101" w14:textId="77777777" w:rsidR="00D04EB7" w:rsidRPr="00247370" w:rsidRDefault="00D04EB7" w:rsidP="00804480">
            <w:pPr>
              <w:spacing w:before="60"/>
              <w:rPr>
                <w:rFonts w:eastAsia="Times New Roman"/>
                <w:b/>
                <w:color w:val="FFFFFF"/>
                <w:sz w:val="16"/>
                <w:szCs w:val="16"/>
              </w:rPr>
            </w:pPr>
            <w:r w:rsidRPr="00247370">
              <w:rPr>
                <w:noProof/>
                <w:color w:val="FFFFFF"/>
                <w:lang w:eastAsia="en-NZ"/>
              </w:rPr>
              <w:drawing>
                <wp:inline distT="0" distB="0" distL="0" distR="0" wp14:anchorId="06F8578B" wp14:editId="5127CBA5">
                  <wp:extent cx="229870" cy="175260"/>
                  <wp:effectExtent l="0" t="0" r="0" b="0"/>
                  <wp:docPr id="21"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05F6FEAD" w14:textId="77777777" w:rsidR="00D04EB7" w:rsidRPr="00247370" w:rsidRDefault="00995610" w:rsidP="00804480">
            <w:pPr>
              <w:spacing w:before="60"/>
              <w:rPr>
                <w:rFonts w:eastAsia="Times New Roman"/>
                <w:b/>
                <w:color w:val="FFFFFF"/>
                <w:sz w:val="16"/>
                <w:szCs w:val="16"/>
              </w:rPr>
            </w:pPr>
            <w:hyperlink r:id="rId24" w:history="1">
              <w:r w:rsidR="00D04EB7" w:rsidRPr="00247370">
                <w:rPr>
                  <w:rStyle w:val="Hyperlink"/>
                  <w:b/>
                  <w:color w:val="FFFFFF"/>
                  <w:sz w:val="16"/>
                  <w:szCs w:val="16"/>
                  <w:u w:val="none"/>
                </w:rPr>
                <w:t>The Learning Progression Frameworks</w:t>
              </w:r>
            </w:hyperlink>
          </w:p>
        </w:tc>
      </w:tr>
      <w:tr w:rsidR="00D04EB7" w:rsidRPr="00247370" w14:paraId="410F2FB3" w14:textId="77777777" w:rsidTr="00804480">
        <w:trPr>
          <w:jc w:val="right"/>
        </w:trPr>
        <w:tc>
          <w:tcPr>
            <w:tcW w:w="4077" w:type="dxa"/>
            <w:gridSpan w:val="3"/>
            <w:shd w:val="clear" w:color="auto" w:fill="FFFFFF"/>
            <w:vAlign w:val="bottom"/>
          </w:tcPr>
          <w:p w14:paraId="3E43909A" w14:textId="77777777" w:rsidR="00D04EB7" w:rsidRPr="00247370" w:rsidRDefault="00D04EB7" w:rsidP="00804480">
            <w:pPr>
              <w:spacing w:before="0" w:line="240" w:lineRule="auto"/>
              <w:rPr>
                <w:sz w:val="6"/>
              </w:rPr>
            </w:pPr>
          </w:p>
        </w:tc>
      </w:tr>
      <w:tr w:rsidR="00D04EB7" w:rsidRPr="00247370" w14:paraId="705E927A" w14:textId="77777777" w:rsidTr="00804480">
        <w:trPr>
          <w:trHeight w:val="340"/>
          <w:jc w:val="right"/>
        </w:trPr>
        <w:tc>
          <w:tcPr>
            <w:tcW w:w="426" w:type="dxa"/>
            <w:shd w:val="clear" w:color="auto" w:fill="808080"/>
            <w:vAlign w:val="center"/>
            <w:hideMark/>
          </w:tcPr>
          <w:p w14:paraId="7EA5B200" w14:textId="77777777" w:rsidR="00D04EB7" w:rsidRPr="00247370" w:rsidRDefault="00D04EB7" w:rsidP="00804480">
            <w:pPr>
              <w:spacing w:before="60"/>
              <w:jc w:val="both"/>
              <w:rPr>
                <w:rFonts w:eastAsia="Times New Roman"/>
                <w:b/>
                <w:color w:val="FFFFFF"/>
                <w:sz w:val="16"/>
                <w:szCs w:val="16"/>
              </w:rPr>
            </w:pPr>
            <w:r w:rsidRPr="00247370">
              <w:rPr>
                <w:noProof/>
                <w:color w:val="FFFFFF"/>
                <w:lang w:eastAsia="en-NZ"/>
              </w:rPr>
              <w:drawing>
                <wp:inline distT="0" distB="0" distL="0" distR="0" wp14:anchorId="2C4DC8DC" wp14:editId="7EBC6210">
                  <wp:extent cx="229870" cy="175260"/>
                  <wp:effectExtent l="0" t="0" r="0" b="0"/>
                  <wp:docPr id="22"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35AAB13F" w14:textId="77777777" w:rsidR="00D04EB7" w:rsidRPr="00247370" w:rsidRDefault="00995610" w:rsidP="00804480">
            <w:pPr>
              <w:spacing w:before="60"/>
              <w:rPr>
                <w:rFonts w:eastAsia="Times New Roman"/>
                <w:b/>
                <w:color w:val="FFFFFF"/>
                <w:sz w:val="16"/>
                <w:szCs w:val="16"/>
              </w:rPr>
            </w:pPr>
            <w:hyperlink r:id="rId26" w:history="1">
              <w:r w:rsidR="00D04EB7" w:rsidRPr="00247370">
                <w:rPr>
                  <w:rStyle w:val="Hyperlink"/>
                  <w:b/>
                  <w:color w:val="FFFFFF"/>
                  <w:sz w:val="16"/>
                  <w:szCs w:val="16"/>
                  <w:u w:val="none"/>
                </w:rPr>
                <w:t>The Literacy Learning Progressions</w:t>
              </w:r>
            </w:hyperlink>
          </w:p>
        </w:tc>
      </w:tr>
      <w:tr w:rsidR="00D04EB7" w:rsidRPr="00247370" w14:paraId="4DFF941D" w14:textId="77777777" w:rsidTr="00804480">
        <w:trPr>
          <w:gridAfter w:val="1"/>
          <w:wAfter w:w="108" w:type="dxa"/>
          <w:jc w:val="right"/>
        </w:trPr>
        <w:tc>
          <w:tcPr>
            <w:tcW w:w="426" w:type="dxa"/>
            <w:shd w:val="clear" w:color="auto" w:fill="FFFFFF"/>
            <w:vAlign w:val="bottom"/>
          </w:tcPr>
          <w:p w14:paraId="7726554B" w14:textId="77777777" w:rsidR="00D04EB7" w:rsidRPr="00247370" w:rsidRDefault="00D04EB7" w:rsidP="00804480">
            <w:pPr>
              <w:spacing w:before="0" w:line="240" w:lineRule="auto"/>
              <w:rPr>
                <w:sz w:val="8"/>
              </w:rPr>
            </w:pPr>
          </w:p>
        </w:tc>
        <w:tc>
          <w:tcPr>
            <w:tcW w:w="3543" w:type="dxa"/>
            <w:shd w:val="clear" w:color="auto" w:fill="FFFFFF"/>
            <w:vAlign w:val="bottom"/>
          </w:tcPr>
          <w:p w14:paraId="14A30B92" w14:textId="77777777" w:rsidR="00D04EB7" w:rsidRPr="00247370" w:rsidRDefault="00D04EB7" w:rsidP="00804480">
            <w:pPr>
              <w:spacing w:before="0" w:line="240" w:lineRule="auto"/>
              <w:rPr>
                <w:sz w:val="8"/>
              </w:rPr>
            </w:pPr>
          </w:p>
        </w:tc>
      </w:tr>
      <w:tr w:rsidR="00D04EB7" w:rsidRPr="00247370" w14:paraId="6798BECC" w14:textId="77777777" w:rsidTr="00804480">
        <w:trPr>
          <w:trHeight w:val="340"/>
          <w:jc w:val="right"/>
        </w:trPr>
        <w:tc>
          <w:tcPr>
            <w:tcW w:w="426" w:type="dxa"/>
            <w:shd w:val="clear" w:color="auto" w:fill="808080"/>
            <w:vAlign w:val="center"/>
            <w:hideMark/>
          </w:tcPr>
          <w:p w14:paraId="60E1FF97" w14:textId="77777777" w:rsidR="00D04EB7" w:rsidRPr="00247370" w:rsidRDefault="00D04EB7" w:rsidP="00804480">
            <w:pPr>
              <w:spacing w:before="60"/>
              <w:rPr>
                <w:rFonts w:eastAsia="Times New Roman"/>
                <w:b/>
                <w:color w:val="FFFFFF"/>
                <w:sz w:val="16"/>
                <w:szCs w:val="16"/>
              </w:rPr>
            </w:pPr>
            <w:r w:rsidRPr="00247370">
              <w:rPr>
                <w:noProof/>
                <w:color w:val="FFFFFF"/>
                <w:lang w:eastAsia="en-NZ"/>
              </w:rPr>
              <w:drawing>
                <wp:inline distT="0" distB="0" distL="0" distR="0" wp14:anchorId="35752F10" wp14:editId="1C0AF9F3">
                  <wp:extent cx="229870" cy="175260"/>
                  <wp:effectExtent l="0" t="0" r="0" b="0"/>
                  <wp:docPr id="25"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91722A3" w14:textId="77777777" w:rsidR="00D04EB7" w:rsidRPr="00247370" w:rsidRDefault="00995610" w:rsidP="00804480">
            <w:pPr>
              <w:spacing w:before="60"/>
              <w:rPr>
                <w:rFonts w:eastAsia="Times New Roman"/>
                <w:b/>
                <w:color w:val="FFFFFF"/>
                <w:sz w:val="16"/>
                <w:szCs w:val="16"/>
              </w:rPr>
            </w:pPr>
            <w:hyperlink r:id="rId28" w:history="1">
              <w:r w:rsidR="00D04EB7" w:rsidRPr="00247370">
                <w:rPr>
                  <w:rStyle w:val="Hyperlink"/>
                  <w:b/>
                  <w:color w:val="FFFFFF"/>
                  <w:sz w:val="16"/>
                  <w:szCs w:val="16"/>
                  <w:u w:val="none"/>
                </w:rPr>
                <w:t xml:space="preserve">Effective Literacy Practice: </w:t>
              </w:r>
              <w:r w:rsidR="00172DE5" w:rsidRPr="00247370">
                <w:rPr>
                  <w:rStyle w:val="Hyperlink"/>
                  <w:b/>
                  <w:color w:val="FFFFFF"/>
                  <w:sz w:val="16"/>
                  <w:szCs w:val="16"/>
                  <w:u w:val="none"/>
                </w:rPr>
                <w:t>Y</w:t>
              </w:r>
              <w:r w:rsidR="00D04EB7" w:rsidRPr="00247370">
                <w:rPr>
                  <w:rStyle w:val="Hyperlink"/>
                  <w:b/>
                  <w:color w:val="FFFFFF"/>
                  <w:sz w:val="16"/>
                  <w:szCs w:val="16"/>
                  <w:u w:val="none"/>
                </w:rPr>
                <w:t>ears 5–</w:t>
              </w:r>
            </w:hyperlink>
            <w:r w:rsidR="00D04EB7" w:rsidRPr="00247370">
              <w:rPr>
                <w:rStyle w:val="Hyperlink"/>
                <w:b/>
                <w:color w:val="FFFFFF"/>
                <w:sz w:val="16"/>
                <w:szCs w:val="16"/>
                <w:u w:val="none"/>
              </w:rPr>
              <w:t>8</w:t>
            </w:r>
          </w:p>
        </w:tc>
      </w:tr>
    </w:tbl>
    <w:p w14:paraId="69DC946A" w14:textId="77777777" w:rsidR="00510F9E" w:rsidRPr="00247370" w:rsidRDefault="00510F9E" w:rsidP="004C6937">
      <w:pPr>
        <w:spacing w:before="0" w:line="240" w:lineRule="auto"/>
        <w:rPr>
          <w:lang w:eastAsia="en-NZ"/>
        </w:rPr>
        <w:sectPr w:rsidR="00510F9E" w:rsidRPr="00247370" w:rsidSect="003741DD">
          <w:type w:val="continuous"/>
          <w:pgSz w:w="11900" w:h="16840"/>
          <w:pgMar w:top="851" w:right="851" w:bottom="567" w:left="851" w:header="709" w:footer="227" w:gutter="0"/>
          <w:cols w:space="708"/>
          <w:formProt w:val="0"/>
        </w:sectPr>
      </w:pPr>
    </w:p>
    <w:p w14:paraId="4E368D75" w14:textId="77777777" w:rsidR="005E3DC7" w:rsidRPr="00247370" w:rsidRDefault="00D21807" w:rsidP="001978EC">
      <w:pPr>
        <w:pStyle w:val="Heading2"/>
        <w:spacing w:before="60" w:line="360" w:lineRule="auto"/>
        <w:rPr>
          <w:color w:val="FFFFFF"/>
          <w:sz w:val="28"/>
          <w:lang w:eastAsia="en-NZ"/>
        </w:rPr>
      </w:pPr>
      <w:r w:rsidRPr="00247370">
        <w:rPr>
          <w:noProof/>
          <w:color w:val="FFFFFF"/>
          <w:sz w:val="28"/>
          <w:lang w:eastAsia="en-NZ"/>
        </w:rPr>
        <w:lastRenderedPageBreak/>
        <mc:AlternateContent>
          <mc:Choice Requires="wps">
            <w:drawing>
              <wp:anchor distT="0" distB="0" distL="114300" distR="114300" simplePos="0" relativeHeight="251637760" behindDoc="1" locked="0" layoutInCell="0" allowOverlap="1" wp14:anchorId="3FC48D97" wp14:editId="6C2395BF">
                <wp:simplePos x="0" y="0"/>
                <wp:positionH relativeFrom="column">
                  <wp:posOffset>-570230</wp:posOffset>
                </wp:positionH>
                <wp:positionV relativeFrom="paragraph">
                  <wp:posOffset>-57150</wp:posOffset>
                </wp:positionV>
                <wp:extent cx="7600013" cy="396000"/>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96000"/>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05DAA" id="Rectangle 475" o:spid="_x0000_s1026" style="position:absolute;margin-left:-44.9pt;margin-top:-4.5pt;width:598.45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" o:allowincell="f" fillcolor="#1a4786" stroked="f">
                <v:path arrowok="t"/>
              </v:rect>
            </w:pict>
          </mc:Fallback>
        </mc:AlternateContent>
      </w:r>
      <w:r w:rsidR="00B75B31" w:rsidRPr="00247370">
        <w:rPr>
          <w:color w:val="FFFFFF"/>
          <w:sz w:val="28"/>
          <w:lang w:eastAsia="en-NZ"/>
        </w:rPr>
        <w:t>Illustrating the key ideas</w:t>
      </w:r>
    </w:p>
    <w:p w14:paraId="1DDDB160" w14:textId="1795E1FB" w:rsidR="005E3DC7" w:rsidRPr="00247370" w:rsidRDefault="005E3DC7" w:rsidP="008161A1">
      <w:pPr>
        <w:spacing w:before="0"/>
      </w:pPr>
    </w:p>
    <w:tbl>
      <w:tblPr>
        <w:tblW w:w="10206" w:type="dxa"/>
        <w:tblLayout w:type="fixed"/>
        <w:tblLook w:val="00A0" w:firstRow="1" w:lastRow="0" w:firstColumn="1" w:lastColumn="0" w:noHBand="0" w:noVBand="0"/>
      </w:tblPr>
      <w:tblGrid>
        <w:gridCol w:w="2410"/>
        <w:gridCol w:w="7796"/>
      </w:tblGrid>
      <w:tr w:rsidR="00E32F7F" w:rsidRPr="00247370" w14:paraId="000A1FF0" w14:textId="77777777" w:rsidTr="00711C32">
        <w:tc>
          <w:tcPr>
            <w:tcW w:w="2410" w:type="dxa"/>
            <w:tcBorders>
              <w:bottom w:val="single" w:sz="4" w:space="0" w:color="BFBFBF"/>
            </w:tcBorders>
            <w:shd w:val="clear" w:color="auto" w:fill="FFFFFF"/>
          </w:tcPr>
          <w:p w14:paraId="5CEA6A9E" w14:textId="61542704" w:rsidR="00E32F7F" w:rsidRPr="00247370" w:rsidRDefault="00E32F7F" w:rsidP="00707C25">
            <w:pPr>
              <w:pStyle w:val="Heading3"/>
              <w:spacing w:before="120"/>
            </w:pPr>
          </w:p>
        </w:tc>
        <w:tc>
          <w:tcPr>
            <w:tcW w:w="7796" w:type="dxa"/>
            <w:tcBorders>
              <w:bottom w:val="single" w:sz="4" w:space="0" w:color="BFBFBF"/>
            </w:tcBorders>
            <w:shd w:val="clear" w:color="auto" w:fill="FFFFFF"/>
          </w:tcPr>
          <w:p w14:paraId="280918D3" w14:textId="77777777" w:rsidR="00E32F7F" w:rsidRPr="00247370" w:rsidRDefault="00E32F7F" w:rsidP="00707C25">
            <w:pPr>
              <w:pStyle w:val="Heading4"/>
              <w:spacing w:after="120"/>
            </w:pPr>
          </w:p>
        </w:tc>
      </w:tr>
      <w:tr w:rsidR="00A66F17" w:rsidRPr="00247370" w14:paraId="31E63BA7" w14:textId="77777777" w:rsidTr="00711C32">
        <w:tc>
          <w:tcPr>
            <w:tcW w:w="2410" w:type="dxa"/>
            <w:tcBorders>
              <w:top w:val="single" w:sz="4" w:space="0" w:color="BFBFBF"/>
            </w:tcBorders>
            <w:shd w:val="clear" w:color="auto" w:fill="F8F0E4"/>
          </w:tcPr>
          <w:p w14:paraId="54DA3BF8" w14:textId="69CC5FDC" w:rsidR="00D00B61" w:rsidRPr="00247370" w:rsidRDefault="00402F61" w:rsidP="00F21183">
            <w:pPr>
              <w:pStyle w:val="TSMTxt"/>
            </w:pPr>
            <w:r w:rsidRPr="00247370">
              <w:rPr>
                <w:noProof/>
                <w:lang w:eastAsia="en-NZ"/>
              </w:rPr>
              <mc:AlternateContent>
                <mc:Choice Requires="wps">
                  <w:drawing>
                    <wp:anchor distT="45720" distB="45720" distL="114300" distR="114300" simplePos="0" relativeHeight="251715584" behindDoc="0" locked="0" layoutInCell="1" allowOverlap="1" wp14:anchorId="1D80EF18" wp14:editId="1CD6A47B">
                      <wp:simplePos x="0" y="0"/>
                      <wp:positionH relativeFrom="column">
                        <wp:posOffset>12009</wp:posOffset>
                      </wp:positionH>
                      <wp:positionV relativeFrom="paragraph">
                        <wp:posOffset>278253</wp:posOffset>
                      </wp:positionV>
                      <wp:extent cx="1387456" cy="693420"/>
                      <wp:effectExtent l="0" t="38100" r="1451610" b="4953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56" cy="693420"/>
                              </a:xfrm>
                              <a:prstGeom prst="accentCallout2">
                                <a:avLst>
                                  <a:gd name="adj1" fmla="val 12398"/>
                                  <a:gd name="adj2" fmla="val 107972"/>
                                  <a:gd name="adj3" fmla="val 12398"/>
                                  <a:gd name="adj4" fmla="val 123255"/>
                                  <a:gd name="adj5" fmla="val 35781"/>
                                  <a:gd name="adj6" fmla="val 203105"/>
                                </a:avLst>
                              </a:prstGeom>
                              <a:solidFill>
                                <a:srgbClr val="F8F0E4"/>
                              </a:solidFill>
                              <a:ln w="9525">
                                <a:solidFill>
                                  <a:srgbClr val="000000"/>
                                </a:solidFill>
                                <a:miter lim="800000"/>
                                <a:headEnd/>
                                <a:tailEnd/>
                              </a:ln>
                            </wps:spPr>
                            <wps:txbx>
                              <w:txbxContent>
                                <w:p w14:paraId="091E8BA5" w14:textId="0E8CF79A" w:rsidR="00A666DF" w:rsidRDefault="00BD29AA" w:rsidP="006865EF">
                                  <w:pPr>
                                    <w:spacing w:before="0"/>
                                  </w:pPr>
                                  <w:r w:rsidRPr="00BD29AA">
                                    <w:rPr>
                                      <w:sz w:val="17"/>
                                    </w:rPr>
                                    <w:t>The processes that gradually change sediments into rocks also</w:t>
                                  </w:r>
                                  <w:r w:rsidR="00DF7112">
                                    <w:rPr>
                                      <w:sz w:val="17"/>
                                    </w:rPr>
                                    <w:t> </w:t>
                                  </w:r>
                                  <w:r w:rsidRPr="00BD29AA">
                                    <w:rPr>
                                      <w:sz w:val="17"/>
                                    </w:rPr>
                                    <w:t>help fossils form.</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80EF18"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95pt;margin-top:21.9pt;width:109.25pt;height:54.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" adj="43871,7729,26623,2678,23322,2678" fillcolor="#f8f0e4">
                      <v:path arrowok="f"/>
                      <v:textbox inset="2mm,,1mm">
                        <w:txbxContent>
                          <w:p w14:paraId="091E8BA5" w14:textId="0E8CF79A" w:rsidR="00A666DF" w:rsidRDefault="00BD29AA" w:rsidP="006865EF">
                            <w:pPr>
                              <w:spacing w:before="0"/>
                            </w:pPr>
                            <w:r w:rsidRPr="00BD29AA">
                              <w:rPr>
                                <w:sz w:val="17"/>
                              </w:rPr>
                              <w:t>The processes that gradually change sediments into rocks also</w:t>
                            </w:r>
                            <w:r w:rsidR="00DF7112">
                              <w:rPr>
                                <w:sz w:val="17"/>
                              </w:rPr>
                              <w:t> </w:t>
                            </w:r>
                            <w:r w:rsidRPr="00BD29AA">
                              <w:rPr>
                                <w:sz w:val="17"/>
                              </w:rPr>
                              <w:t>help fossils form.</w:t>
                            </w:r>
                          </w:p>
                        </w:txbxContent>
                      </v:textbox>
                      <o:callout v:ext="edit" minusx="t" minusy="t"/>
                    </v:shape>
                  </w:pict>
                </mc:Fallback>
              </mc:AlternateContent>
            </w:r>
          </w:p>
          <w:p w14:paraId="533B6EE3" w14:textId="62292ABC" w:rsidR="00D00B61" w:rsidRPr="00247370" w:rsidRDefault="00D00B61" w:rsidP="00F21183">
            <w:pPr>
              <w:pStyle w:val="TSMTxt"/>
            </w:pPr>
          </w:p>
          <w:p w14:paraId="2A19D37B" w14:textId="30DFF083" w:rsidR="00D00B61" w:rsidRPr="00247370" w:rsidRDefault="00D00B61" w:rsidP="00F21183">
            <w:pPr>
              <w:pStyle w:val="TSMTxt"/>
            </w:pPr>
          </w:p>
          <w:p w14:paraId="3BD2E76E" w14:textId="350821FE" w:rsidR="00D00B61" w:rsidRPr="00247370" w:rsidRDefault="00D00B61" w:rsidP="00F21183">
            <w:pPr>
              <w:pStyle w:val="TSMTxt"/>
            </w:pPr>
          </w:p>
          <w:p w14:paraId="25054752" w14:textId="1D3E4BB5" w:rsidR="00D00B61" w:rsidRPr="00247370" w:rsidRDefault="00F618B2" w:rsidP="00F21183">
            <w:pPr>
              <w:pStyle w:val="TSMTxt"/>
            </w:pPr>
            <w:r w:rsidRPr="00247370">
              <w:rPr>
                <w:noProof/>
                <w:lang w:eastAsia="en-NZ"/>
              </w:rPr>
              <mc:AlternateContent>
                <mc:Choice Requires="wps">
                  <w:drawing>
                    <wp:anchor distT="45720" distB="45720" distL="114300" distR="114300" simplePos="0" relativeHeight="251748352" behindDoc="0" locked="0" layoutInCell="1" allowOverlap="1" wp14:anchorId="2BD286D2" wp14:editId="4BD09FF7">
                      <wp:simplePos x="0" y="0"/>
                      <wp:positionH relativeFrom="column">
                        <wp:posOffset>8890</wp:posOffset>
                      </wp:positionH>
                      <wp:positionV relativeFrom="paragraph">
                        <wp:posOffset>205740</wp:posOffset>
                      </wp:positionV>
                      <wp:extent cx="1390650" cy="693420"/>
                      <wp:effectExtent l="0" t="152400" r="742950" b="49530"/>
                      <wp:wrapNone/>
                      <wp:docPr id="3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93420"/>
                              </a:xfrm>
                              <a:prstGeom prst="accentCallout2">
                                <a:avLst>
                                  <a:gd name="adj1" fmla="val 12398"/>
                                  <a:gd name="adj2" fmla="val 107972"/>
                                  <a:gd name="adj3" fmla="val 12398"/>
                                  <a:gd name="adj4" fmla="val 123255"/>
                                  <a:gd name="adj5" fmla="val -19863"/>
                                  <a:gd name="adj6" fmla="val 152058"/>
                                </a:avLst>
                              </a:prstGeom>
                              <a:solidFill>
                                <a:srgbClr val="F8F0E4"/>
                              </a:solidFill>
                              <a:ln w="9525">
                                <a:solidFill>
                                  <a:srgbClr val="000000"/>
                                </a:solidFill>
                                <a:miter lim="800000"/>
                                <a:headEnd/>
                                <a:tailEnd/>
                              </a:ln>
                            </wps:spPr>
                            <wps:txbx>
                              <w:txbxContent>
                                <w:p w14:paraId="06BCFD30" w14:textId="35DBF41A" w:rsidR="00BD29AA" w:rsidRDefault="00AA0560" w:rsidP="00BD29AA">
                                  <w:pPr>
                                    <w:spacing w:before="0"/>
                                  </w:pPr>
                                  <w:r w:rsidRPr="00AA0560">
                                    <w:rPr>
                                      <w:sz w:val="17"/>
                                    </w:rPr>
                                    <w:t>Fossils are the preserved remains of living organisms or of traces of</w:t>
                                  </w:r>
                                  <w:r w:rsidR="00A15C7D">
                                    <w:rPr>
                                      <w:sz w:val="17"/>
                                    </w:rPr>
                                    <w:t> </w:t>
                                  </w:r>
                                  <w:r w:rsidRPr="00AA0560">
                                    <w:rPr>
                                      <w:sz w:val="17"/>
                                    </w:rPr>
                                    <w:t>their activities.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286D2" id="_x0000_s1030" type="#_x0000_t45" style="position:absolute;left:0;text-align:left;margin-left:.7pt;margin-top:16.2pt;width:109.5pt;height:54.6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" adj="32845,-4290,26623,2678,23322,2678" fillcolor="#f8f0e4">
                      <v:path arrowok="f"/>
                      <v:textbox inset="2mm,,1mm">
                        <w:txbxContent>
                          <w:p w14:paraId="06BCFD30" w14:textId="35DBF41A" w:rsidR="00BD29AA" w:rsidRDefault="00AA0560" w:rsidP="00BD29AA">
                            <w:pPr>
                              <w:spacing w:before="0"/>
                            </w:pPr>
                            <w:r w:rsidRPr="00AA0560">
                              <w:rPr>
                                <w:sz w:val="17"/>
                              </w:rPr>
                              <w:t>Fossils are the preserved remains of living organisms or of traces of</w:t>
                            </w:r>
                            <w:r w:rsidR="00A15C7D">
                              <w:rPr>
                                <w:sz w:val="17"/>
                              </w:rPr>
                              <w:t> </w:t>
                            </w:r>
                            <w:r w:rsidRPr="00AA0560">
                              <w:rPr>
                                <w:sz w:val="17"/>
                              </w:rPr>
                              <w:t>their activities.</w:t>
                            </w:r>
                          </w:p>
                        </w:txbxContent>
                      </v:textbox>
                      <o:callout v:ext="edit" minusx="t"/>
                    </v:shape>
                  </w:pict>
                </mc:Fallback>
              </mc:AlternateContent>
            </w:r>
          </w:p>
          <w:p w14:paraId="568DDEE4" w14:textId="3ABB8197" w:rsidR="00A66F17" w:rsidRPr="00247370" w:rsidRDefault="00A66F17" w:rsidP="00F21183">
            <w:pPr>
              <w:pStyle w:val="TSMTxt"/>
            </w:pPr>
          </w:p>
        </w:tc>
        <w:tc>
          <w:tcPr>
            <w:tcW w:w="7796" w:type="dxa"/>
            <w:tcBorders>
              <w:top w:val="single" w:sz="4" w:space="0" w:color="BFBFBF"/>
              <w:left w:val="nil"/>
            </w:tcBorders>
            <w:shd w:val="clear" w:color="auto" w:fill="F8F0E4"/>
          </w:tcPr>
          <w:p w14:paraId="4DCDE93F" w14:textId="42101750" w:rsidR="00711C32" w:rsidRPr="00247370" w:rsidRDefault="003F3357" w:rsidP="00342896">
            <w:pPr>
              <w:pStyle w:val="TSMTxt"/>
              <w:jc w:val="center"/>
            </w:pPr>
            <w:r w:rsidRPr="00247370">
              <w:rPr>
                <w:noProof/>
                <w:lang w:eastAsia="en-NZ"/>
              </w:rPr>
              <mc:AlternateContent>
                <mc:Choice Requires="wps">
                  <w:drawing>
                    <wp:anchor distT="45720" distB="45720" distL="114300" distR="114300" simplePos="0" relativeHeight="251743232" behindDoc="0" locked="0" layoutInCell="1" allowOverlap="1" wp14:anchorId="2CEDD4A1" wp14:editId="72F22B90">
                      <wp:simplePos x="0" y="0"/>
                      <wp:positionH relativeFrom="column">
                        <wp:posOffset>3144710</wp:posOffset>
                      </wp:positionH>
                      <wp:positionV relativeFrom="paragraph">
                        <wp:posOffset>2798239</wp:posOffset>
                      </wp:positionV>
                      <wp:extent cx="711200" cy="1762760"/>
                      <wp:effectExtent l="45720" t="506730" r="58420" b="20320"/>
                      <wp:wrapNone/>
                      <wp:docPr id="3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711200" cy="1762760"/>
                              </a:xfrm>
                              <a:prstGeom prst="accentCallout2">
                                <a:avLst>
                                  <a:gd name="adj1" fmla="val 14218"/>
                                  <a:gd name="adj2" fmla="val 106870"/>
                                  <a:gd name="adj3" fmla="val 14218"/>
                                  <a:gd name="adj4" fmla="val 118431"/>
                                  <a:gd name="adj5" fmla="val 13136"/>
                                  <a:gd name="adj6" fmla="val 173118"/>
                                </a:avLst>
                              </a:prstGeom>
                              <a:solidFill>
                                <a:srgbClr val="F8F0E4"/>
                              </a:solidFill>
                              <a:ln w="9525">
                                <a:solidFill>
                                  <a:srgbClr val="000000"/>
                                </a:solidFill>
                                <a:miter lim="800000"/>
                                <a:headEnd/>
                                <a:tailEnd/>
                              </a:ln>
                            </wps:spPr>
                            <wps:txbx>
                              <w:txbxContent>
                                <w:p w14:paraId="0C81CAF3" w14:textId="43EC58C1" w:rsidR="00995566" w:rsidRDefault="001D3A9E" w:rsidP="00995566">
                                  <w:pPr>
                                    <w:spacing w:before="0"/>
                                  </w:pPr>
                                  <w:r w:rsidRPr="001D3A9E">
                                    <w:rPr>
                                      <w:sz w:val="17"/>
                                    </w:rPr>
                                    <w:t>By discovering and studying fossils, we can find out about living organisms that were on Earth before there were people.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DD4A1" id="AutoShape 518" o:spid="_x0000_s1031" type="#_x0000_t45" style="position:absolute;left:0;text-align:left;margin-left:247.6pt;margin-top:220.35pt;width:56pt;height:138.8pt;rotation:90;flip:y;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" adj="37393,2837,25581,3071,23084,3071" fillcolor="#f8f0e4">
                      <v:path arrowok="f"/>
                      <v:textbox inset="2mm,,1mm">
                        <w:txbxContent>
                          <w:p w14:paraId="0C81CAF3" w14:textId="43EC58C1" w:rsidR="00995566" w:rsidRDefault="001D3A9E" w:rsidP="00995566">
                            <w:pPr>
                              <w:spacing w:before="0"/>
                            </w:pPr>
                            <w:r w:rsidRPr="001D3A9E">
                              <w:rPr>
                                <w:sz w:val="17"/>
                              </w:rPr>
                              <w:t>By discovering and studying fossils, we can find out about living organisms that were on Earth before there were people.</w:t>
                            </w:r>
                          </w:p>
                        </w:txbxContent>
                      </v:textbox>
                      <o:callout v:ext="edit" minusx="t"/>
                    </v:shape>
                  </w:pict>
                </mc:Fallback>
              </mc:AlternateContent>
            </w:r>
            <w:r w:rsidR="00F618B2" w:rsidRPr="00247370">
              <w:rPr>
                <w:noProof/>
                <w:lang w:eastAsia="en-NZ"/>
              </w:rPr>
              <mc:AlternateContent>
                <mc:Choice Requires="wpg">
                  <w:drawing>
                    <wp:anchor distT="0" distB="0" distL="114300" distR="114300" simplePos="0" relativeHeight="251741184" behindDoc="0" locked="0" layoutInCell="1" allowOverlap="1" wp14:anchorId="09ED70B3" wp14:editId="2F3018E5">
                      <wp:simplePos x="0" y="0"/>
                      <wp:positionH relativeFrom="column">
                        <wp:posOffset>-22225</wp:posOffset>
                      </wp:positionH>
                      <wp:positionV relativeFrom="paragraph">
                        <wp:posOffset>1589670</wp:posOffset>
                      </wp:positionV>
                      <wp:extent cx="712446" cy="311466"/>
                      <wp:effectExtent l="0" t="0" r="31115" b="31750"/>
                      <wp:wrapNone/>
                      <wp:docPr id="28" name="Group 28"/>
                      <wp:cNvGraphicFramePr/>
                      <a:graphic xmlns:a="http://schemas.openxmlformats.org/drawingml/2006/main">
                        <a:graphicData uri="http://schemas.microsoft.com/office/word/2010/wordprocessingGroup">
                          <wpg:wgp>
                            <wpg:cNvGrpSpPr/>
                            <wpg:grpSpPr>
                              <a:xfrm rot="10800000" flipH="1" flipV="1">
                                <a:off x="0" y="0"/>
                                <a:ext cx="712446" cy="311466"/>
                                <a:chOff x="0" y="0"/>
                                <a:chExt cx="404407" cy="127262"/>
                              </a:xfrm>
                            </wpg:grpSpPr>
                            <wps:wsp>
                              <wps:cNvPr id="29" name="Straight Connector 29"/>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695FE4" id="Group 28" o:spid="_x0000_s1026" style="position:absolute;margin-left:-1.75pt;margin-top:125.15pt;width:56.1pt;height:24.5pt;rotation:180;flip:x y;z-index:251741184;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">
                      <v:line id="Straight Connector 29"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">
                        <v:stroke joinstyle="miter"/>
                      </v:line>
                      <v:line id="Straight Connector 3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">
                        <v:stroke joinstyle="miter"/>
                      </v:line>
                    </v:group>
                  </w:pict>
                </mc:Fallback>
              </mc:AlternateContent>
            </w:r>
            <w:r w:rsidR="00402F61" w:rsidRPr="00247370">
              <w:rPr>
                <w:noProof/>
                <w:lang w:eastAsia="en-NZ"/>
              </w:rPr>
              <mc:AlternateContent>
                <mc:Choice Requires="wpg">
                  <w:drawing>
                    <wp:anchor distT="0" distB="0" distL="114300" distR="114300" simplePos="0" relativeHeight="251725824" behindDoc="0" locked="0" layoutInCell="1" allowOverlap="1" wp14:anchorId="7B605CD8" wp14:editId="0C310619">
                      <wp:simplePos x="0" y="0"/>
                      <wp:positionH relativeFrom="column">
                        <wp:posOffset>-19810</wp:posOffset>
                      </wp:positionH>
                      <wp:positionV relativeFrom="paragraph">
                        <wp:posOffset>735061</wp:posOffset>
                      </wp:positionV>
                      <wp:extent cx="613124" cy="280134"/>
                      <wp:effectExtent l="0" t="0" r="15875" b="24765"/>
                      <wp:wrapNone/>
                      <wp:docPr id="23" name="Group 23"/>
                      <wp:cNvGraphicFramePr/>
                      <a:graphic xmlns:a="http://schemas.openxmlformats.org/drawingml/2006/main">
                        <a:graphicData uri="http://schemas.microsoft.com/office/word/2010/wordprocessingGroup">
                          <wpg:wgp>
                            <wpg:cNvGrpSpPr/>
                            <wpg:grpSpPr>
                              <a:xfrm flipV="1">
                                <a:off x="0" y="0"/>
                                <a:ext cx="613124" cy="280134"/>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1D5ACF" id="Group 23" o:spid="_x0000_s1026" style="position:absolute;margin-left:-1.55pt;margin-top:57.9pt;width:48.3pt;height:22.05pt;flip:y;z-index:251725824;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342896">
              <w:rPr>
                <w:noProof/>
                <w:lang w:eastAsia="en-NZ"/>
              </w:rPr>
              <w:drawing>
                <wp:inline distT="0" distB="0" distL="0" distR="0" wp14:anchorId="7D3053A0" wp14:editId="6E694D8C">
                  <wp:extent cx="4305600" cy="306000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4305600" cy="3060000"/>
                          </a:xfrm>
                          <a:prstGeom prst="rect">
                            <a:avLst/>
                          </a:prstGeom>
                        </pic:spPr>
                      </pic:pic>
                    </a:graphicData>
                  </a:graphic>
                </wp:inline>
              </w:drawing>
            </w:r>
          </w:p>
          <w:p w14:paraId="6F79E229" w14:textId="77777777" w:rsidR="00711C32" w:rsidRPr="00247370" w:rsidRDefault="00711C32" w:rsidP="00FD50F6">
            <w:pPr>
              <w:pStyle w:val="TSMTxt"/>
            </w:pPr>
          </w:p>
        </w:tc>
      </w:tr>
      <w:tr w:rsidR="00A44EB4" w:rsidRPr="00247370" w14:paraId="388726B8" w14:textId="77777777" w:rsidTr="00711C32">
        <w:tc>
          <w:tcPr>
            <w:tcW w:w="2410" w:type="dxa"/>
            <w:shd w:val="clear" w:color="auto" w:fill="F8F0E4"/>
          </w:tcPr>
          <w:p w14:paraId="688B39C7" w14:textId="5FB2B7A7" w:rsidR="008B1711" w:rsidRPr="00247370" w:rsidRDefault="008B1711" w:rsidP="00082FB3">
            <w:pPr>
              <w:pStyle w:val="TSMTxt"/>
              <w:spacing w:after="0"/>
              <w:ind w:left="176"/>
            </w:pPr>
          </w:p>
          <w:p w14:paraId="40346567" w14:textId="76C31386" w:rsidR="00D00B61" w:rsidRPr="00247370" w:rsidRDefault="00D00B61" w:rsidP="00082FB3">
            <w:pPr>
              <w:pStyle w:val="TSMTxt"/>
              <w:spacing w:after="0"/>
              <w:ind w:left="176"/>
            </w:pPr>
          </w:p>
          <w:p w14:paraId="3522FFA7" w14:textId="0CF7339A" w:rsidR="00D00B61" w:rsidRPr="00247370" w:rsidRDefault="00D00B61" w:rsidP="00082FB3">
            <w:pPr>
              <w:pStyle w:val="TSMTxt"/>
              <w:spacing w:after="0"/>
              <w:ind w:left="176"/>
            </w:pPr>
          </w:p>
          <w:p w14:paraId="1AB67E57" w14:textId="6B4BA96F" w:rsidR="00D00B61" w:rsidRPr="00247370" w:rsidRDefault="00D00B61" w:rsidP="00082FB3">
            <w:pPr>
              <w:pStyle w:val="TSMTxt"/>
              <w:spacing w:after="0"/>
              <w:ind w:left="176"/>
            </w:pPr>
          </w:p>
          <w:p w14:paraId="66198CD2" w14:textId="66DB5072" w:rsidR="00D00B61" w:rsidRPr="00247370" w:rsidRDefault="000204A0" w:rsidP="00082FB3">
            <w:pPr>
              <w:pStyle w:val="TSMTxt"/>
              <w:spacing w:after="0"/>
              <w:ind w:left="176"/>
            </w:pPr>
            <w:r w:rsidRPr="00247370">
              <w:rPr>
                <w:noProof/>
                <w:lang w:eastAsia="en-NZ"/>
              </w:rPr>
              <mc:AlternateContent>
                <mc:Choice Requires="wps">
                  <w:drawing>
                    <wp:anchor distT="45720" distB="45720" distL="114300" distR="114300" simplePos="0" relativeHeight="251739136" behindDoc="0" locked="0" layoutInCell="1" allowOverlap="1" wp14:anchorId="5E3DEDD0" wp14:editId="27F084B1">
                      <wp:simplePos x="0" y="0"/>
                      <wp:positionH relativeFrom="column">
                        <wp:posOffset>10160</wp:posOffset>
                      </wp:positionH>
                      <wp:positionV relativeFrom="paragraph">
                        <wp:posOffset>15240</wp:posOffset>
                      </wp:positionV>
                      <wp:extent cx="1493520" cy="668655"/>
                      <wp:effectExtent l="0" t="38100" r="1383030" b="188595"/>
                      <wp:wrapNone/>
                      <wp:docPr id="27"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668655"/>
                              </a:xfrm>
                              <a:prstGeom prst="accentCallout2">
                                <a:avLst>
                                  <a:gd name="adj1" fmla="val 12398"/>
                                  <a:gd name="adj2" fmla="val 107972"/>
                                  <a:gd name="adj3" fmla="val 12398"/>
                                  <a:gd name="adj4" fmla="val 123255"/>
                                  <a:gd name="adj5" fmla="val 123528"/>
                                  <a:gd name="adj6" fmla="val 191336"/>
                                </a:avLst>
                              </a:prstGeom>
                              <a:solidFill>
                                <a:srgbClr val="F8F0E4"/>
                              </a:solidFill>
                              <a:ln w="9525">
                                <a:solidFill>
                                  <a:srgbClr val="000000"/>
                                </a:solidFill>
                                <a:miter lim="800000"/>
                                <a:headEnd/>
                                <a:tailEnd/>
                              </a:ln>
                            </wps:spPr>
                            <wps:txbx>
                              <w:txbxContent>
                                <w:p w14:paraId="73A83212" w14:textId="1A353F3C" w:rsidR="00711C32" w:rsidRDefault="004413A7" w:rsidP="00711C32">
                                  <w:pPr>
                                    <w:spacing w:before="0"/>
                                  </w:pPr>
                                  <w:r w:rsidRPr="004413A7">
                                    <w:rPr>
                                      <w:sz w:val="17"/>
                                    </w:rPr>
                                    <w:t>Some fossil materials are valuable because they are used to make products that humans use.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DEDD0" id="_x0000_s1032" type="#_x0000_t45" style="position:absolute;left:0;text-align:left;margin-left:.8pt;margin-top:1.2pt;width:117.6pt;height:52.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" adj="41329,26682,26623,2678,23322,2678" fillcolor="#f8f0e4">
                      <v:path arrowok="f"/>
                      <v:textbox inset="2mm,,1mm">
                        <w:txbxContent>
                          <w:p w14:paraId="73A83212" w14:textId="1A353F3C" w:rsidR="00711C32" w:rsidRDefault="004413A7" w:rsidP="00711C32">
                            <w:pPr>
                              <w:spacing w:before="0"/>
                            </w:pPr>
                            <w:r w:rsidRPr="004413A7">
                              <w:rPr>
                                <w:sz w:val="17"/>
                              </w:rPr>
                              <w:t>Some fossil materials are valuable because they are used to make products that humans use.</w:t>
                            </w:r>
                          </w:p>
                        </w:txbxContent>
                      </v:textbox>
                      <o:callout v:ext="edit" minusx="t" minusy="t"/>
                    </v:shape>
                  </w:pict>
                </mc:Fallback>
              </mc:AlternateContent>
            </w:r>
          </w:p>
          <w:p w14:paraId="7D3C3D7C" w14:textId="77777777" w:rsidR="00D00B61" w:rsidRPr="00247370" w:rsidRDefault="00D00B61" w:rsidP="00082FB3">
            <w:pPr>
              <w:pStyle w:val="TSMTxt"/>
              <w:spacing w:after="0"/>
              <w:ind w:left="176"/>
            </w:pPr>
          </w:p>
          <w:p w14:paraId="0B0FBF27" w14:textId="77777777" w:rsidR="00D00B61" w:rsidRPr="00247370" w:rsidRDefault="00D00B61" w:rsidP="00082FB3">
            <w:pPr>
              <w:pStyle w:val="TSMTxt"/>
              <w:spacing w:after="0"/>
              <w:ind w:left="176"/>
            </w:pPr>
          </w:p>
          <w:p w14:paraId="7624ED71" w14:textId="29F78C73" w:rsidR="00D00B61" w:rsidRPr="00247370" w:rsidRDefault="00D00B61" w:rsidP="00082FB3">
            <w:pPr>
              <w:pStyle w:val="TSMTxt"/>
              <w:spacing w:after="0"/>
              <w:ind w:left="176"/>
            </w:pPr>
          </w:p>
          <w:p w14:paraId="01B603B0" w14:textId="0C3D1457" w:rsidR="00D00B61" w:rsidRPr="00247370" w:rsidRDefault="00D00B61" w:rsidP="00082FB3">
            <w:pPr>
              <w:pStyle w:val="TSMTxt"/>
              <w:spacing w:after="0"/>
              <w:ind w:left="176"/>
            </w:pPr>
          </w:p>
          <w:p w14:paraId="3EB81F53" w14:textId="73304EF3" w:rsidR="00D00B61" w:rsidRPr="00247370" w:rsidRDefault="00D00B61" w:rsidP="00082FB3">
            <w:pPr>
              <w:pStyle w:val="TSMTxt"/>
              <w:spacing w:after="0"/>
              <w:ind w:left="176"/>
            </w:pPr>
          </w:p>
          <w:p w14:paraId="38968953" w14:textId="4CDED6FC" w:rsidR="00D00B61" w:rsidRPr="00247370" w:rsidRDefault="00D00B61" w:rsidP="00082FB3">
            <w:pPr>
              <w:pStyle w:val="TSMTxt"/>
              <w:spacing w:after="0"/>
              <w:ind w:left="176"/>
            </w:pPr>
          </w:p>
          <w:p w14:paraId="021EFB4A" w14:textId="7C22B80B" w:rsidR="00D00B61" w:rsidRPr="00247370" w:rsidRDefault="00DB6A8D" w:rsidP="00082FB3">
            <w:pPr>
              <w:pStyle w:val="TSMTxt"/>
              <w:spacing w:after="0"/>
              <w:ind w:left="176"/>
            </w:pPr>
            <w:r w:rsidRPr="00247370">
              <w:rPr>
                <w:noProof/>
                <w:lang w:eastAsia="en-NZ"/>
              </w:rPr>
              <mc:AlternateContent>
                <mc:Choice Requires="wps">
                  <w:drawing>
                    <wp:anchor distT="45720" distB="45720" distL="114300" distR="114300" simplePos="0" relativeHeight="251717632" behindDoc="0" locked="0" layoutInCell="1" allowOverlap="1" wp14:anchorId="790F7A49" wp14:editId="0AE5E1B2">
                      <wp:simplePos x="0" y="0"/>
                      <wp:positionH relativeFrom="column">
                        <wp:posOffset>10160</wp:posOffset>
                      </wp:positionH>
                      <wp:positionV relativeFrom="paragraph">
                        <wp:posOffset>53975</wp:posOffset>
                      </wp:positionV>
                      <wp:extent cx="1539240" cy="794385"/>
                      <wp:effectExtent l="0" t="361950" r="3680460" b="6286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240" cy="794385"/>
                              </a:xfrm>
                              <a:prstGeom prst="accentCallout2">
                                <a:avLst>
                                  <a:gd name="adj1" fmla="val 14218"/>
                                  <a:gd name="adj2" fmla="val 106870"/>
                                  <a:gd name="adj3" fmla="val 14218"/>
                                  <a:gd name="adj4" fmla="val 118431"/>
                                  <a:gd name="adj5" fmla="val -43850"/>
                                  <a:gd name="adj6" fmla="val 336582"/>
                                </a:avLst>
                              </a:prstGeom>
                              <a:solidFill>
                                <a:srgbClr val="F8F0E4"/>
                              </a:solidFill>
                              <a:ln w="9525">
                                <a:solidFill>
                                  <a:srgbClr val="000000"/>
                                </a:solidFill>
                                <a:miter lim="800000"/>
                                <a:headEnd/>
                                <a:tailEnd/>
                              </a:ln>
                            </wps:spPr>
                            <wps:txbx>
                              <w:txbxContent>
                                <w:p w14:paraId="1FEE8593" w14:textId="213EC8A8" w:rsidR="00506852" w:rsidRDefault="00B93521" w:rsidP="00995566">
                                  <w:pPr>
                                    <w:spacing w:before="0"/>
                                  </w:pPr>
                                  <w:r w:rsidRPr="00B93521">
                                    <w:rPr>
                                      <w:sz w:val="17"/>
                                    </w:rPr>
                                    <w:t>Scientists work within a cultural context where science influences and is</w:t>
                                  </w:r>
                                  <w:r w:rsidR="00A15C7D">
                                    <w:rPr>
                                      <w:sz w:val="17"/>
                                    </w:rPr>
                                    <w:t> </w:t>
                                  </w:r>
                                  <w:r w:rsidRPr="00B93521">
                                    <w:rPr>
                                      <w:sz w:val="17"/>
                                    </w:rPr>
                                    <w:t>influenced by societal responses.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F7A49" id="_x0000_s1033" type="#_x0000_t45" style="position:absolute;left:0;text-align:left;margin-left:.8pt;margin-top:4.25pt;width:121.2pt;height:62.5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" adj="72702,-9472,25581,3071,23084,3071" fillcolor="#f8f0e4">
                      <v:path arrowok="f"/>
                      <v:textbox inset="2mm,,1mm">
                        <w:txbxContent>
                          <w:p w14:paraId="1FEE8593" w14:textId="213EC8A8" w:rsidR="00506852" w:rsidRDefault="00B93521" w:rsidP="00995566">
                            <w:pPr>
                              <w:spacing w:before="0"/>
                            </w:pPr>
                            <w:r w:rsidRPr="00B93521">
                              <w:rPr>
                                <w:sz w:val="17"/>
                              </w:rPr>
                              <w:t>Scientists work within a cultural context where science influences and is</w:t>
                            </w:r>
                            <w:r w:rsidR="00A15C7D">
                              <w:rPr>
                                <w:sz w:val="17"/>
                              </w:rPr>
                              <w:t> </w:t>
                            </w:r>
                            <w:r w:rsidRPr="00B93521">
                              <w:rPr>
                                <w:sz w:val="17"/>
                              </w:rPr>
                              <w:t>influenced by societal responses.</w:t>
                            </w:r>
                          </w:p>
                        </w:txbxContent>
                      </v:textbox>
                      <o:callout v:ext="edit" minusx="t"/>
                    </v:shape>
                  </w:pict>
                </mc:Fallback>
              </mc:AlternateContent>
            </w:r>
          </w:p>
          <w:p w14:paraId="799AF9F4" w14:textId="0F16F5A9" w:rsidR="00D00B61" w:rsidRPr="00247370" w:rsidRDefault="00D00B61" w:rsidP="00082FB3">
            <w:pPr>
              <w:pStyle w:val="TSMTxt"/>
              <w:spacing w:after="0"/>
              <w:ind w:left="176"/>
            </w:pPr>
          </w:p>
          <w:p w14:paraId="49740F10" w14:textId="77777777" w:rsidR="00D00B61" w:rsidRPr="00247370" w:rsidRDefault="00D00B61" w:rsidP="00082FB3">
            <w:pPr>
              <w:pStyle w:val="TSMTxt"/>
              <w:spacing w:after="0"/>
              <w:ind w:left="176"/>
            </w:pPr>
          </w:p>
          <w:p w14:paraId="0472A851" w14:textId="77777777" w:rsidR="00E42CCB" w:rsidRPr="00247370" w:rsidRDefault="00E42CCB" w:rsidP="00082FB3">
            <w:pPr>
              <w:pStyle w:val="TSMTxt"/>
              <w:spacing w:before="0" w:after="0"/>
              <w:ind w:left="176"/>
            </w:pPr>
          </w:p>
          <w:p w14:paraId="3DAFD430" w14:textId="77777777" w:rsidR="00EB1B7D" w:rsidRPr="00247370" w:rsidRDefault="00EB1B7D" w:rsidP="00082FB3">
            <w:pPr>
              <w:pStyle w:val="TSMTxt"/>
              <w:spacing w:before="0" w:after="0"/>
              <w:ind w:left="176"/>
            </w:pPr>
          </w:p>
          <w:p w14:paraId="1D6C0816" w14:textId="77777777" w:rsidR="00EB1B7D" w:rsidRPr="00247370" w:rsidRDefault="00EB1B7D" w:rsidP="00082FB3">
            <w:pPr>
              <w:pStyle w:val="TSMTxt"/>
              <w:spacing w:before="0" w:after="0"/>
              <w:ind w:left="176"/>
            </w:pPr>
          </w:p>
        </w:tc>
        <w:tc>
          <w:tcPr>
            <w:tcW w:w="7796" w:type="dxa"/>
            <w:shd w:val="clear" w:color="auto" w:fill="F8F0E4"/>
          </w:tcPr>
          <w:p w14:paraId="547EF4E1" w14:textId="11B4D9BE" w:rsidR="00466B49" w:rsidRPr="00247370" w:rsidRDefault="00466B49" w:rsidP="008B1711">
            <w:pPr>
              <w:pStyle w:val="TSMTxt"/>
            </w:pPr>
          </w:p>
          <w:p w14:paraId="2585411E" w14:textId="69D68C90" w:rsidR="00995566" w:rsidRPr="00247370" w:rsidRDefault="00995566" w:rsidP="008B1711">
            <w:pPr>
              <w:pStyle w:val="TSMTxt"/>
            </w:pPr>
          </w:p>
          <w:p w14:paraId="041FEC86" w14:textId="28C72D54" w:rsidR="00711C32" w:rsidRPr="00247370" w:rsidRDefault="006C3892" w:rsidP="006C3892">
            <w:pPr>
              <w:pStyle w:val="TSMTxt"/>
              <w:jc w:val="center"/>
            </w:pPr>
            <w:r>
              <w:rPr>
                <w:noProof/>
                <w:lang w:eastAsia="en-NZ"/>
              </w:rPr>
              <w:drawing>
                <wp:inline distT="0" distB="0" distL="0" distR="0" wp14:anchorId="3FF090C9" wp14:editId="13561403">
                  <wp:extent cx="4305600" cy="306000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a:stretch>
                            <a:fillRect/>
                          </a:stretch>
                        </pic:blipFill>
                        <pic:spPr>
                          <a:xfrm>
                            <a:off x="0" y="0"/>
                            <a:ext cx="4305600" cy="3060000"/>
                          </a:xfrm>
                          <a:prstGeom prst="rect">
                            <a:avLst/>
                          </a:prstGeom>
                        </pic:spPr>
                      </pic:pic>
                    </a:graphicData>
                  </a:graphic>
                </wp:inline>
              </w:drawing>
            </w:r>
          </w:p>
          <w:p w14:paraId="57C1953D" w14:textId="77777777" w:rsidR="00995566" w:rsidRPr="00247370" w:rsidRDefault="00995566" w:rsidP="003F31DF">
            <w:pPr>
              <w:pStyle w:val="TSMTxt"/>
              <w:spacing w:before="0" w:after="0"/>
            </w:pPr>
          </w:p>
        </w:tc>
      </w:tr>
    </w:tbl>
    <w:p w14:paraId="33E5275A" w14:textId="77777777" w:rsidR="00B066A4" w:rsidRPr="00247370" w:rsidRDefault="00B066A4" w:rsidP="003B2B0A">
      <w:pPr>
        <w:spacing w:before="0" w:line="240" w:lineRule="auto"/>
        <w:rPr>
          <w:sz w:val="12"/>
          <w:szCs w:val="12"/>
        </w:rPr>
      </w:pPr>
    </w:p>
    <w:p w14:paraId="79237E9C" w14:textId="77777777" w:rsidR="00044048" w:rsidRPr="00247370" w:rsidRDefault="00044048" w:rsidP="00133C54">
      <w:pPr>
        <w:spacing w:before="0" w:line="240" w:lineRule="auto"/>
        <w:rPr>
          <w:sz w:val="12"/>
          <w:szCs w:val="12"/>
        </w:rPr>
        <w:sectPr w:rsidR="00044048" w:rsidRPr="00247370" w:rsidSect="00133C54">
          <w:footerReference w:type="default" r:id="rId31"/>
          <w:pgSz w:w="11900" w:h="16840"/>
          <w:pgMar w:top="851" w:right="851" w:bottom="567" w:left="851" w:header="709" w:footer="227" w:gutter="0"/>
          <w:cols w:space="708"/>
        </w:sectPr>
      </w:pPr>
    </w:p>
    <w:p w14:paraId="2ED444C8" w14:textId="77777777" w:rsidR="00A44EB4" w:rsidRPr="00247370" w:rsidRDefault="00A44EB4" w:rsidP="003B2B0A">
      <w:pPr>
        <w:spacing w:before="0" w:line="240" w:lineRule="auto"/>
        <w:rPr>
          <w:sz w:val="12"/>
          <w:szCs w:val="12"/>
        </w:rPr>
      </w:pPr>
    </w:p>
    <w:p w14:paraId="205F733E" w14:textId="77777777" w:rsidR="00133C54" w:rsidRPr="00247370" w:rsidRDefault="00133C54" w:rsidP="00894FCF">
      <w:pPr>
        <w:pStyle w:val="Heading1"/>
        <w:rPr>
          <w:noProof w:val="0"/>
          <w:sz w:val="12"/>
          <w:szCs w:val="12"/>
        </w:rPr>
        <w:sectPr w:rsidR="00133C54" w:rsidRPr="00247370" w:rsidSect="00044048">
          <w:type w:val="continuous"/>
          <w:pgSz w:w="11900" w:h="16840"/>
          <w:pgMar w:top="851" w:right="851" w:bottom="567" w:left="851" w:header="709" w:footer="227" w:gutter="0"/>
          <w:cols w:space="708"/>
        </w:sectPr>
      </w:pPr>
    </w:p>
    <w:p w14:paraId="08D4C90D" w14:textId="014E05CA" w:rsidR="00A44EB4" w:rsidRPr="00247370" w:rsidRDefault="001978EC" w:rsidP="003B1ABC">
      <w:pPr>
        <w:pStyle w:val="Heading1"/>
        <w:spacing w:before="240" w:after="240"/>
        <w:rPr>
          <w:noProof w:val="0"/>
        </w:rPr>
      </w:pPr>
      <w:r w:rsidRPr="00247370">
        <w:lastRenderedPageBreak/>
        <mc:AlternateContent>
          <mc:Choice Requires="wps">
            <w:drawing>
              <wp:anchor distT="0" distB="0" distL="114300" distR="114300" simplePos="0" relativeHeight="251680768" behindDoc="1" locked="0" layoutInCell="0" allowOverlap="1" wp14:anchorId="72C7F9D2" wp14:editId="3A8707FF">
                <wp:simplePos x="0" y="0"/>
                <wp:positionH relativeFrom="column">
                  <wp:posOffset>-548005</wp:posOffset>
                </wp:positionH>
                <wp:positionV relativeFrom="paragraph">
                  <wp:posOffset>47625</wp:posOffset>
                </wp:positionV>
                <wp:extent cx="7732395" cy="396000"/>
                <wp:effectExtent l="0" t="0" r="20955" b="2349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96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864F9" id="Rectangle 499" o:spid="_x0000_s1026" style="position:absolute;margin-left:-43.15pt;margin-top:3.75pt;width:608.85pt;height:3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" o:allowincell="f" fillcolor="#003d26" strokecolor="#003d26">
                <v:path arrowok="t"/>
              </v:rect>
            </w:pict>
          </mc:Fallback>
        </mc:AlternateContent>
      </w:r>
      <w:r w:rsidR="00FC11C5" w:rsidRPr="00247370">
        <w:rPr>
          <w:noProof w:val="0"/>
        </w:rPr>
        <w:t xml:space="preserve">Learning activities – Exploring </w:t>
      </w:r>
      <w:r w:rsidR="00C97BDA" w:rsidRPr="00247370">
        <w:rPr>
          <w:noProof w:val="0"/>
        </w:rPr>
        <w:t>the</w:t>
      </w:r>
      <w:r w:rsidR="002563E3" w:rsidRPr="00247370">
        <w:rPr>
          <w:noProof w:val="0"/>
        </w:rPr>
        <w:t xml:space="preserve"> </w:t>
      </w:r>
      <w:r w:rsidR="00235CD1" w:rsidRPr="00247370">
        <w:rPr>
          <w:noProof w:val="0"/>
        </w:rPr>
        <w:t>science</w:t>
      </w:r>
    </w:p>
    <w:p w14:paraId="66319BB0" w14:textId="77777777" w:rsidR="00FC11C5" w:rsidRPr="00247370" w:rsidRDefault="00FC11C5" w:rsidP="00FC11C5">
      <w:pPr>
        <w:rPr>
          <w:lang w:eastAsia="en-NZ"/>
        </w:rPr>
      </w:pPr>
    </w:p>
    <w:p w14:paraId="182E8FF9" w14:textId="77777777" w:rsidR="00603129" w:rsidRPr="00247370" w:rsidRDefault="00603129" w:rsidP="00D3104E">
      <w:pPr>
        <w:pStyle w:val="Heading4"/>
        <w:sectPr w:rsidR="00603129" w:rsidRPr="00247370" w:rsidSect="00044048">
          <w:footerReference w:type="default" r:id="rId32"/>
          <w:pgSz w:w="11900" w:h="16840" w:code="9"/>
          <w:pgMar w:top="851" w:right="851" w:bottom="567" w:left="851" w:header="567" w:footer="284" w:gutter="0"/>
          <w:cols w:space="708"/>
        </w:sectPr>
      </w:pPr>
    </w:p>
    <w:tbl>
      <w:tblPr>
        <w:tblW w:w="10206" w:type="dxa"/>
        <w:tblBorders>
          <w:top w:val="single" w:sz="4" w:space="0" w:color="BFBFBF"/>
        </w:tblBorders>
        <w:tblLayout w:type="fixed"/>
        <w:tblLook w:val="00A0" w:firstRow="1" w:lastRow="0" w:firstColumn="1" w:lastColumn="0" w:noHBand="0" w:noVBand="0"/>
      </w:tblPr>
      <w:tblGrid>
        <w:gridCol w:w="5098"/>
        <w:gridCol w:w="5108"/>
      </w:tblGrid>
      <w:tr w:rsidR="00F03237" w:rsidRPr="00247370" w14:paraId="630D8C93" w14:textId="77777777" w:rsidTr="00DA5D54">
        <w:tc>
          <w:tcPr>
            <w:tcW w:w="5098" w:type="dxa"/>
            <w:shd w:val="clear" w:color="auto" w:fill="F8F0E4"/>
          </w:tcPr>
          <w:p w14:paraId="4D55FF8D" w14:textId="2829A867" w:rsidR="00F03237" w:rsidRPr="00247370" w:rsidRDefault="00F03237" w:rsidP="00F44BCF">
            <w:pPr>
              <w:pStyle w:val="Heading3"/>
              <w:rPr>
                <w:rFonts w:cstheme="majorHAnsi"/>
              </w:rPr>
            </w:pPr>
            <w:r w:rsidRPr="00247370">
              <w:t xml:space="preserve">Activity 1 – </w:t>
            </w:r>
            <w:r w:rsidR="007321CE" w:rsidRPr="00247370">
              <w:rPr>
                <w:rFonts w:cstheme="majorHAnsi"/>
              </w:rPr>
              <w:t>Fossils or food?</w:t>
            </w:r>
          </w:p>
          <w:p w14:paraId="087A0FE6" w14:textId="77777777" w:rsidR="00A8151C" w:rsidRPr="00247370" w:rsidRDefault="00A8151C" w:rsidP="00A8151C">
            <w:pPr>
              <w:pStyle w:val="TSMtxt3pt"/>
            </w:pPr>
            <w:r w:rsidRPr="00247370">
              <w:t xml:space="preserve">Have the students work in groups to consider the rights, responsibilities, and options of stakeholders in the decision making on Foulden Maar. Tell them that each student group is to take on the identity of one stakeholder group. </w:t>
            </w:r>
          </w:p>
          <w:p w14:paraId="612E3FDF" w14:textId="49472E29" w:rsidR="007321CE" w:rsidRPr="00247370" w:rsidRDefault="00A8151C" w:rsidP="00A8151C">
            <w:pPr>
              <w:pStyle w:val="TSMtxt3pt"/>
            </w:pPr>
            <w:r w:rsidRPr="00247370">
              <w:t>Prompt the students to make connections with the text to find out what it says about the perspectives of people in these groups, what they value, and their concerns. Then prompt them to go beyond the text and conduct online research to find out more about what people in their representative group think and believe about the maar and why. Encourage critical thinking about the ethics of the issue – balancing the value of scientific research with other values.</w:t>
            </w:r>
          </w:p>
          <w:p w14:paraId="549D5475" w14:textId="77777777" w:rsidR="000F5646" w:rsidRPr="00247370" w:rsidRDefault="000F5646" w:rsidP="000F5646">
            <w:pPr>
              <w:pStyle w:val="TSMitalicbullets"/>
            </w:pPr>
            <w:r w:rsidRPr="00247370">
              <w:t>What makes it OK for scientists to dig into the maar? Why shouldn’t other people be able to do that?</w:t>
            </w:r>
          </w:p>
          <w:p w14:paraId="32BDF268" w14:textId="77777777" w:rsidR="000F5646" w:rsidRPr="00247370" w:rsidRDefault="000F5646" w:rsidP="000F5646">
            <w:pPr>
              <w:pStyle w:val="TSMitalicbullets"/>
            </w:pPr>
            <w:r w:rsidRPr="00247370">
              <w:t>Don’t jobs matter? Don’t animals need to eat?</w:t>
            </w:r>
          </w:p>
          <w:p w14:paraId="4AC2C91D" w14:textId="573236F3" w:rsidR="00A8151C" w:rsidRPr="00247370" w:rsidRDefault="000F5646" w:rsidP="000F5646">
            <w:pPr>
              <w:pStyle w:val="TSMitalicbullets"/>
            </w:pPr>
            <w:r w:rsidRPr="00247370">
              <w:t>Why not find a compromise?</w:t>
            </w:r>
          </w:p>
          <w:p w14:paraId="0EE3B9C7" w14:textId="77777777" w:rsidR="00EE3A51" w:rsidRPr="00247370" w:rsidRDefault="00EE3A51" w:rsidP="00EE3A51">
            <w:pPr>
              <w:pStyle w:val="TSMtxt3pt"/>
            </w:pPr>
            <w:r w:rsidRPr="00247370">
              <w:t>Tell the students that a public meeting has been convened to debate the topic, “Foulden Maar: Fossils or Food?” Each group will be given three minutes to present their perspective about the future of Foulden Maar. After the first round of presentations, there will be a short break, then each group will have two minutes to respond to the other presentations. Finally, a vote will be taken on the best way forward.</w:t>
            </w:r>
          </w:p>
          <w:p w14:paraId="3C72E869" w14:textId="7F48959A" w:rsidR="000F5646" w:rsidRPr="00247370" w:rsidRDefault="00EE3A51" w:rsidP="00EE3A51">
            <w:pPr>
              <w:pStyle w:val="TSMtxt3pt"/>
            </w:pPr>
            <w:r w:rsidRPr="00247370">
              <w:t>At the end of this activity, discuss what the students have learned about making big decisions about the way we treat our environment. Emphasise the need to be respectful and realise that others can have good reasons for their opinions, even if we disagree.</w:t>
            </w:r>
          </w:p>
          <w:p w14:paraId="1C1A466A" w14:textId="77777777" w:rsidR="008B70B3" w:rsidRPr="00247370" w:rsidRDefault="008B70B3" w:rsidP="008B70B3">
            <w:pPr>
              <w:pStyle w:val="Heading4"/>
            </w:pPr>
            <w:r w:rsidRPr="00247370">
              <w:t>Extension</w:t>
            </w:r>
          </w:p>
          <w:p w14:paraId="51626739" w14:textId="46B98217" w:rsidR="00F03237" w:rsidRPr="00247370" w:rsidRDefault="008B70B3" w:rsidP="007522A5">
            <w:pPr>
              <w:pStyle w:val="TSMtxt3pt"/>
            </w:pPr>
            <w:r w:rsidRPr="00247370">
              <w:t>The students could use the insights they have gained to take action on this issue or to learn about and take action on the future of a significant place in their local environment.</w:t>
            </w:r>
          </w:p>
        </w:tc>
        <w:tc>
          <w:tcPr>
            <w:tcW w:w="5108" w:type="dxa"/>
            <w:shd w:val="clear" w:color="auto" w:fill="F8F0E4"/>
          </w:tcPr>
          <w:p w14:paraId="471EC8A7" w14:textId="77777777" w:rsidR="00F94D87" w:rsidRPr="00247370" w:rsidRDefault="00F94D87" w:rsidP="00F94D87">
            <w:pPr>
              <w:pStyle w:val="TSMTxt"/>
            </w:pPr>
            <w:r w:rsidRPr="00247370">
              <w:rPr>
                <w:noProof/>
                <w:lang w:eastAsia="en-NZ"/>
              </w:rPr>
              <mc:AlternateContent>
                <mc:Choice Requires="wps">
                  <w:drawing>
                    <wp:anchor distT="0" distB="0" distL="114300" distR="114300" simplePos="0" relativeHeight="251627520" behindDoc="0" locked="0" layoutInCell="1" allowOverlap="1" wp14:anchorId="1C66FA83" wp14:editId="694A91E2">
                      <wp:simplePos x="0" y="0"/>
                      <wp:positionH relativeFrom="column">
                        <wp:posOffset>823595</wp:posOffset>
                      </wp:positionH>
                      <wp:positionV relativeFrom="paragraph">
                        <wp:posOffset>-897890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003D26"/>
                                </a:solidFill>
                                <a:miter lim="800000"/>
                                <a:headEnd/>
                                <a:tailEnd/>
                              </a:ln>
                            </wps:spPr>
                            <wps:txbx>
                              <w:txbxContent>
                                <w:p w14:paraId="03A8EADF" w14:textId="3198E060" w:rsidR="0083227D" w:rsidRPr="006845DD" w:rsidRDefault="004B43D8" w:rsidP="002563E3">
                                  <w:pPr>
                                    <w:pStyle w:val="TSMTxt"/>
                                    <w:spacing w:before="80"/>
                                  </w:pPr>
                                  <w:r w:rsidRPr="004B43D8">
                                    <w:t>The following activities and suggestions are</w:t>
                                  </w:r>
                                  <w:r>
                                    <w:t> </w:t>
                                  </w:r>
                                  <w:r w:rsidRPr="004B43D8">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FA83" id="_x0000_s1034" type="#_x0000_t202" style="position:absolute;left:0;text-align:left;margin-left:64.85pt;margin-top:-70.7pt;width:194.65pt;height:8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" strokecolor="#003d26" strokeweight="2.25pt">
                      <v:textbox>
                        <w:txbxContent>
                          <w:p w14:paraId="03A8EADF" w14:textId="3198E060" w:rsidR="0083227D" w:rsidRPr="006845DD" w:rsidRDefault="004B43D8" w:rsidP="002563E3">
                            <w:pPr>
                              <w:pStyle w:val="TSMTxt"/>
                              <w:spacing w:before="80"/>
                            </w:pPr>
                            <w:r w:rsidRPr="004B43D8">
                              <w:t>The following activities and suggestions are</w:t>
                            </w:r>
                            <w:r>
                              <w:t> </w:t>
                            </w:r>
                            <w:r w:rsidRPr="004B43D8">
                              <w:t>designed as a guide for supporting students to explore and extend their content knowledge across the learning areas. Adapt these activities to support your students’ interests and learning needs.</w:t>
                            </w:r>
                          </w:p>
                        </w:txbxContent>
                      </v:textbox>
                    </v:shape>
                  </w:pict>
                </mc:Fallback>
              </mc:AlternateContent>
            </w:r>
          </w:p>
          <w:p w14:paraId="45C2B383" w14:textId="1668589E" w:rsidR="00F44BCF" w:rsidRPr="00247370" w:rsidRDefault="002E7592" w:rsidP="003D360C">
            <w:pPr>
              <w:pStyle w:val="Heading3"/>
            </w:pPr>
            <w:r w:rsidRPr="00247370">
              <w:t>Activity 2 –</w:t>
            </w:r>
            <w:r w:rsidR="003D360C" w:rsidRPr="00247370">
              <w:t xml:space="preserve"> </w:t>
            </w:r>
            <w:r w:rsidR="00965CE5" w:rsidRPr="00247370">
              <w:t>Buried treasure</w:t>
            </w:r>
          </w:p>
          <w:p w14:paraId="3C1C6BE8" w14:textId="5C4755E9" w:rsidR="00FF04A4" w:rsidRPr="00247370" w:rsidRDefault="00FF04A4" w:rsidP="00CE62BE">
            <w:pPr>
              <w:pStyle w:val="Heading4"/>
              <w:spacing w:before="0"/>
            </w:pPr>
            <w:r w:rsidRPr="00247370">
              <w:t>Understanding fossilisation</w:t>
            </w:r>
          </w:p>
          <w:p w14:paraId="6301BA03" w14:textId="77777777" w:rsidR="00542C42" w:rsidRPr="00247370" w:rsidRDefault="00542C42" w:rsidP="00542C42">
            <w:pPr>
              <w:pStyle w:val="TSMtxt3pt"/>
            </w:pPr>
            <w:r w:rsidRPr="00247370">
              <w:t xml:space="preserve">Begin a study of New Zealand fossils, fossilisation, and palaeontology with the opportunity for students to make a cast of a fossil. The </w:t>
            </w:r>
            <w:hyperlink r:id="rId33">
              <w:r w:rsidRPr="00247370">
                <w:rPr>
                  <w:rStyle w:val="Hyperlink"/>
                </w:rPr>
                <w:t>GNS Science resource</w:t>
              </w:r>
            </w:hyperlink>
            <w:r w:rsidRPr="00247370">
              <w:t xml:space="preserve"> on fossils includes a lesson plan for doing this. Have the students compare the process for creating a cast with the way fossilisation is described in the article.</w:t>
            </w:r>
          </w:p>
          <w:p w14:paraId="5449E42C" w14:textId="77777777" w:rsidR="00542C42" w:rsidRPr="00247370" w:rsidRDefault="00542C42" w:rsidP="00542C42">
            <w:pPr>
              <w:pStyle w:val="TSMtxt3pt"/>
            </w:pPr>
            <w:r w:rsidRPr="00247370">
              <w:t xml:space="preserve">Draw the students’ attention to the statement that “conditions need to be just right to create a fossil”. Have them review the information in the article to summarise what the conditions are that make Foulden Maar such a treasure. </w:t>
            </w:r>
          </w:p>
          <w:p w14:paraId="0C7A6235" w14:textId="7F8C9782" w:rsidR="00965CE5" w:rsidRPr="00247370" w:rsidRDefault="00542C42" w:rsidP="009A4F1D">
            <w:pPr>
              <w:pStyle w:val="TSMtxt3pt"/>
            </w:pPr>
            <w:bookmarkStart w:id="0" w:name="_heading=h.gjdgxs" w:colFirst="0" w:colLast="0"/>
            <w:bookmarkEnd w:id="0"/>
            <w:r w:rsidRPr="00247370">
              <w:t>The</w:t>
            </w:r>
            <w:r w:rsidRPr="00247370">
              <w:rPr>
                <w:rFonts w:ascii="Calibri" w:eastAsia="Calibri" w:hAnsi="Calibri" w:cs="Calibri"/>
                <w:color w:val="231F20"/>
                <w:sz w:val="22"/>
                <w:szCs w:val="22"/>
              </w:rPr>
              <w:t xml:space="preserve"> </w:t>
            </w:r>
            <w:r w:rsidRPr="00247370">
              <w:rPr>
                <w:i/>
                <w:iCs/>
              </w:rPr>
              <w:t>Connected</w:t>
            </w:r>
            <w:r w:rsidRPr="00247370">
              <w:t xml:space="preserve"> articles “Squawkzilla” (</w:t>
            </w:r>
            <w:r w:rsidRPr="00247370">
              <w:rPr>
                <w:i/>
                <w:iCs/>
              </w:rPr>
              <w:t>Connected</w:t>
            </w:r>
            <w:r w:rsidRPr="00247370">
              <w:t xml:space="preserve"> 2020, Level</w:t>
            </w:r>
            <w:r w:rsidR="0037025F" w:rsidRPr="00247370">
              <w:t> </w:t>
            </w:r>
            <w:r w:rsidRPr="00247370">
              <w:t>2</w:t>
            </w:r>
            <w:r w:rsidR="00F156E5" w:rsidRPr="00F156E5">
              <w:t>, Digging Deeper</w:t>
            </w:r>
            <w:r w:rsidRPr="00247370">
              <w:t>) and “</w:t>
            </w:r>
            <w:hyperlink r:id="rId34" w:history="1">
              <w:r w:rsidRPr="00247370">
                <w:rPr>
                  <w:rStyle w:val="Hyperlink"/>
                </w:rPr>
                <w:t>A New Zealand Crocodile</w:t>
              </w:r>
            </w:hyperlink>
            <w:r w:rsidRPr="00247370">
              <w:t>” (</w:t>
            </w:r>
            <w:r w:rsidRPr="00247370">
              <w:rPr>
                <w:i/>
                <w:iCs/>
              </w:rPr>
              <w:t>Connected</w:t>
            </w:r>
            <w:r w:rsidRPr="00247370">
              <w:t xml:space="preserve"> 2013, Level 3</w:t>
            </w:r>
            <w:r w:rsidR="005647D9" w:rsidRPr="005647D9">
              <w:t>, Food for Thought</w:t>
            </w:r>
            <w:r w:rsidRPr="00247370">
              <w:t>) describe remarkable discoveries at St Bathans, which</w:t>
            </w:r>
            <w:r w:rsidR="0037025F" w:rsidRPr="00247370">
              <w:t> </w:t>
            </w:r>
            <w:r w:rsidRPr="00247370">
              <w:t>is only around 80</w:t>
            </w:r>
            <w:r w:rsidR="00376694">
              <w:t> </w:t>
            </w:r>
            <w:r w:rsidRPr="00247370">
              <w:t>kilometres from Foulden Maar. Until recently, the site at Foulden Maar has not been nearly as well</w:t>
            </w:r>
            <w:r w:rsidR="0037025F" w:rsidRPr="00247370">
              <w:noBreakHyphen/>
            </w:r>
            <w:r w:rsidRPr="00247370">
              <w:t xml:space="preserve">known as the one at St Bathans. Have the students read one of these items and then read </w:t>
            </w:r>
            <w:hyperlink r:id="rId35">
              <w:r w:rsidRPr="00247370">
                <w:t xml:space="preserve">The </w:t>
              </w:r>
              <w:r w:rsidRPr="00247370">
                <w:rPr>
                  <w:rStyle w:val="Hyperlink"/>
                </w:rPr>
                <w:t>Spinoff</w:t>
              </w:r>
            </w:hyperlink>
            <w:r w:rsidRPr="00247370">
              <w:t xml:space="preserve"> item in the “Resource links” below, working towards the understanding that while St Bathans has offered many treasures, the conditions at Foulden Maar suggest that it could hold even more discoveries.</w:t>
            </w:r>
          </w:p>
          <w:p w14:paraId="78811587" w14:textId="20D25864" w:rsidR="00B957FF" w:rsidRPr="00247370" w:rsidRDefault="00B957FF" w:rsidP="00B957FF">
            <w:pPr>
              <w:pStyle w:val="TSMitalicbullets"/>
            </w:pPr>
            <w:r w:rsidRPr="00247370">
              <w:t xml:space="preserve">Why does the writer of </w:t>
            </w:r>
            <w:r w:rsidRPr="00247370">
              <w:rPr>
                <w:iCs/>
              </w:rPr>
              <w:t>The Spinoff</w:t>
            </w:r>
            <w:r w:rsidRPr="00247370">
              <w:t xml:space="preserve"> article claim that the discovery of the giant parrot at St Bathans “</w:t>
            </w:r>
            <w:r w:rsidRPr="00247370">
              <w:rPr>
                <w:color w:val="000000"/>
              </w:rPr>
              <w:t>proves we have</w:t>
            </w:r>
            <w:r w:rsidR="003942CF" w:rsidRPr="00247370">
              <w:rPr>
                <w:color w:val="000000"/>
              </w:rPr>
              <w:t> </w:t>
            </w:r>
            <w:r w:rsidRPr="00247370">
              <w:rPr>
                <w:color w:val="000000"/>
              </w:rPr>
              <w:t>to save Foulden Maar”?</w:t>
            </w:r>
          </w:p>
          <w:p w14:paraId="0B23CD6A" w14:textId="4BB1B4B6" w:rsidR="00B957FF" w:rsidRPr="00247370" w:rsidRDefault="00B957FF" w:rsidP="00B957FF">
            <w:pPr>
              <w:pStyle w:val="TSMitalicbullets"/>
            </w:pPr>
            <w:r w:rsidRPr="00247370">
              <w:t>How does this affect your thinking about the importance of</w:t>
            </w:r>
            <w:r w:rsidR="003942CF" w:rsidRPr="00247370">
              <w:t> </w:t>
            </w:r>
            <w:r w:rsidRPr="00247370">
              <w:t>Foulden Maar?</w:t>
            </w:r>
          </w:p>
          <w:p w14:paraId="778C083D" w14:textId="0002D773" w:rsidR="00B957FF" w:rsidRPr="00247370" w:rsidRDefault="00B957FF" w:rsidP="00B957FF">
            <w:pPr>
              <w:pStyle w:val="TSMtxt3pt"/>
            </w:pPr>
            <w:r w:rsidRPr="00247370">
              <w:t xml:space="preserve">Use suggestions from Building Science Concepts Book 41 </w:t>
            </w:r>
            <w:hyperlink r:id="rId36" w:history="1">
              <w:r w:rsidRPr="0022547A">
                <w:rPr>
                  <w:rStyle w:val="Hyperlink"/>
                  <w:i/>
                </w:rPr>
                <w:t>Fossils: Digging up the Past</w:t>
              </w:r>
            </w:hyperlink>
            <w:r w:rsidRPr="00247370">
              <w:t xml:space="preserve"> to extend the students’ understandings about fossilisation and the insights we can gain from fossils. </w:t>
            </w:r>
          </w:p>
          <w:p w14:paraId="5224F6DB" w14:textId="77777777" w:rsidR="00B957FF" w:rsidRPr="00247370" w:rsidRDefault="00B957FF" w:rsidP="00B957FF">
            <w:pPr>
              <w:pStyle w:val="TSMtextbullets"/>
              <w:rPr>
                <w:i/>
              </w:rPr>
            </w:pPr>
            <w:r w:rsidRPr="00247370">
              <w:rPr>
                <w:i/>
              </w:rPr>
              <w:t>Why can fossils tell us about how living organisms change over time?</w:t>
            </w:r>
          </w:p>
          <w:p w14:paraId="6F1F2292" w14:textId="5CC8ED42" w:rsidR="00B957FF" w:rsidRPr="00247370" w:rsidRDefault="00B957FF" w:rsidP="00B957FF">
            <w:pPr>
              <w:pStyle w:val="TSMtextbullets"/>
            </w:pPr>
            <w:r w:rsidRPr="00247370">
              <w:rPr>
                <w:i/>
              </w:rPr>
              <w:t>Look outside our classroom window. From what you have read, what might we have seen if we’d been looking out there millions of years ago? [Some students may realise that in many places, those living organisms might have been sea creatures!]</w:t>
            </w:r>
          </w:p>
          <w:p w14:paraId="5B176978" w14:textId="77777777" w:rsidR="00CE62BE" w:rsidRPr="00247370" w:rsidRDefault="00CE62BE" w:rsidP="00CE62BE">
            <w:pPr>
              <w:pStyle w:val="Heading4"/>
            </w:pPr>
            <w:r w:rsidRPr="00247370">
              <w:t>Learning from fossils</w:t>
            </w:r>
          </w:p>
          <w:p w14:paraId="74B51C5A" w14:textId="679A020A" w:rsidR="00FF04A4" w:rsidRPr="00247370" w:rsidRDefault="00CE62BE" w:rsidP="00D67989">
            <w:pPr>
              <w:pStyle w:val="TSMtxt3pt"/>
              <w:spacing w:after="120"/>
            </w:pPr>
            <w:r w:rsidRPr="00247370">
              <w:t xml:space="preserve">The </w:t>
            </w:r>
            <w:hyperlink r:id="rId37">
              <w:r w:rsidRPr="00247370">
                <w:rPr>
                  <w:rStyle w:val="Hyperlink"/>
                </w:rPr>
                <w:t>GNS Science lesson plans</w:t>
              </w:r>
            </w:hyperlink>
            <w:r w:rsidRPr="00247370">
              <w:t xml:space="preserve"> include opportunities for students to interact digitally with images of fossils. It also includes a map of where fossils can be found, and gives advice on how to go about a fossil hunt. Preferably, though, any fossil-hunting expedition would be guided by an expert. Alternatively, students may have fossils at home, or it may be possible to view them at a museum. Make the most of any opportunity for students to engage with fossils by using the GNS lesson plans on identifying and sorting fossils.</w:t>
            </w:r>
          </w:p>
        </w:tc>
      </w:tr>
      <w:tr w:rsidR="00A01478" w:rsidRPr="00247370" w14:paraId="340E7F22" w14:textId="77777777" w:rsidTr="00A01478">
        <w:tblPrEx>
          <w:tblBorders>
            <w:top w:val="none" w:sz="0" w:space="0" w:color="auto"/>
          </w:tblBorders>
        </w:tblPrEx>
        <w:tc>
          <w:tcPr>
            <w:tcW w:w="5098" w:type="dxa"/>
            <w:tcBorders>
              <w:top w:val="single" w:sz="4" w:space="0" w:color="BFBFBF"/>
            </w:tcBorders>
            <w:shd w:val="clear" w:color="auto" w:fill="F8F0E4"/>
          </w:tcPr>
          <w:p w14:paraId="6EACAA57" w14:textId="77777777" w:rsidR="00A01478" w:rsidRPr="00247370" w:rsidRDefault="00A01478" w:rsidP="00763AD6">
            <w:pPr>
              <w:pStyle w:val="Heading4"/>
              <w:keepNext/>
              <w:spacing w:before="240"/>
            </w:pPr>
            <w:r w:rsidRPr="00247370">
              <w:lastRenderedPageBreak/>
              <w:t>Digging for treasure</w:t>
            </w:r>
          </w:p>
          <w:p w14:paraId="710FC73C" w14:textId="77777777" w:rsidR="00A01478" w:rsidRPr="00247370" w:rsidRDefault="00A01478" w:rsidP="003942CF">
            <w:pPr>
              <w:pStyle w:val="TSMtxt3pt"/>
              <w:keepNext/>
            </w:pPr>
            <w:r w:rsidRPr="00247370">
              <w:t xml:space="preserve">Have the students move into groups and give each group copies of one of the </w:t>
            </w:r>
            <w:r w:rsidRPr="00247370">
              <w:rPr>
                <w:i/>
                <w:iCs/>
              </w:rPr>
              <w:t>School Journal</w:t>
            </w:r>
            <w:r w:rsidRPr="00247370">
              <w:t xml:space="preserve"> or </w:t>
            </w:r>
            <w:r w:rsidRPr="00247370">
              <w:rPr>
                <w:i/>
                <w:iCs/>
              </w:rPr>
              <w:t>Connected</w:t>
            </w:r>
            <w:r w:rsidRPr="00247370">
              <w:t xml:space="preserve"> items listed in the “Resource links” below. Have them use what they learn from this and from their previous activities to create a job description for a palaeontologist who will work at Foulden Maar. The job description should include:</w:t>
            </w:r>
          </w:p>
          <w:p w14:paraId="055B3DEA" w14:textId="77777777" w:rsidR="00A01478" w:rsidRPr="00247370" w:rsidRDefault="00A01478" w:rsidP="003942CF">
            <w:pPr>
              <w:pStyle w:val="TSMtextbullets"/>
              <w:keepNext/>
            </w:pPr>
            <w:r w:rsidRPr="00247370">
              <w:t>the job title</w:t>
            </w:r>
          </w:p>
          <w:p w14:paraId="1862E9E4" w14:textId="77777777" w:rsidR="00A01478" w:rsidRPr="00247370" w:rsidRDefault="00A01478" w:rsidP="003942CF">
            <w:pPr>
              <w:pStyle w:val="TSMtextbullets"/>
              <w:keepNext/>
            </w:pPr>
            <w:r w:rsidRPr="00247370">
              <w:t>the employer’s name and what they do</w:t>
            </w:r>
          </w:p>
          <w:p w14:paraId="25B385EE" w14:textId="77777777" w:rsidR="00A01478" w:rsidRPr="00247370" w:rsidRDefault="00A01478" w:rsidP="003942CF">
            <w:pPr>
              <w:pStyle w:val="TSMtextbullets"/>
              <w:keepNext/>
            </w:pPr>
            <w:r w:rsidRPr="00247370">
              <w:t xml:space="preserve">the purpose of the job </w:t>
            </w:r>
          </w:p>
          <w:p w14:paraId="7325B47B" w14:textId="77777777" w:rsidR="00A01478" w:rsidRPr="00247370" w:rsidRDefault="00A01478" w:rsidP="003942CF">
            <w:pPr>
              <w:pStyle w:val="TSMtextbullets"/>
              <w:keepNext/>
            </w:pPr>
            <w:r w:rsidRPr="00247370">
              <w:t>main task and responsibilities</w:t>
            </w:r>
          </w:p>
          <w:p w14:paraId="0889B54B" w14:textId="77777777" w:rsidR="00A01478" w:rsidRPr="00247370" w:rsidRDefault="00A01478" w:rsidP="003942CF">
            <w:pPr>
              <w:pStyle w:val="TSMtextbullets"/>
              <w:keepNext/>
            </w:pPr>
            <w:r w:rsidRPr="00247370">
              <w:t>educational requirements</w:t>
            </w:r>
          </w:p>
          <w:p w14:paraId="25FCB339" w14:textId="77777777" w:rsidR="00A01478" w:rsidRPr="00247370" w:rsidRDefault="00A01478" w:rsidP="003942CF">
            <w:pPr>
              <w:pStyle w:val="TSMtextbullets"/>
              <w:keepNext/>
            </w:pPr>
            <w:r w:rsidRPr="00247370">
              <w:t>the personal skills, knowledge, and qualities the job requires</w:t>
            </w:r>
          </w:p>
          <w:p w14:paraId="6A74554A" w14:textId="77777777" w:rsidR="00A01478" w:rsidRPr="00247370" w:rsidRDefault="00A01478" w:rsidP="003942CF">
            <w:pPr>
              <w:pStyle w:val="TSMtextbullets"/>
              <w:keepNext/>
            </w:pPr>
            <w:r w:rsidRPr="00247370">
              <w:t>any other requirements the students believe are important.</w:t>
            </w:r>
          </w:p>
          <w:p w14:paraId="0BF8F1F2" w14:textId="77777777" w:rsidR="00A01478" w:rsidRPr="00247370" w:rsidRDefault="00A01478" w:rsidP="003942CF">
            <w:pPr>
              <w:pStyle w:val="TSMtxt3pt"/>
              <w:keepNext/>
            </w:pPr>
            <w:r w:rsidRPr="00247370">
              <w:t xml:space="preserve">You may need to clarify that “qualities” in this instance refers to character traits (like determination) and values (like a belief in the importance of learning from history). Have the groups of students read each other’s job descriptions and decide which seems most complete and accurate. The students could then do a role play where some are on the appointment panel and others are applying for jobs. </w:t>
            </w:r>
          </w:p>
          <w:p w14:paraId="3A168D3F" w14:textId="18F116B0" w:rsidR="00A01478" w:rsidRPr="00247370" w:rsidRDefault="00A01478" w:rsidP="003D2DE5">
            <w:pPr>
              <w:pStyle w:val="TSMtxt3pt"/>
              <w:keepNext/>
              <w:spacing w:after="120"/>
            </w:pPr>
            <w:r w:rsidRPr="00247370">
              <w:t>Finish by reflecting on the rewards and challenges of digging for fossilised treasure.</w:t>
            </w:r>
          </w:p>
        </w:tc>
        <w:tc>
          <w:tcPr>
            <w:tcW w:w="5108" w:type="dxa"/>
            <w:tcBorders>
              <w:top w:val="single" w:sz="4" w:space="0" w:color="BFBFBF"/>
            </w:tcBorders>
            <w:shd w:val="clear" w:color="auto" w:fill="F8F0E4"/>
          </w:tcPr>
          <w:p w14:paraId="73F70248" w14:textId="77777777" w:rsidR="00763AD6" w:rsidRPr="00247370" w:rsidRDefault="00763AD6" w:rsidP="00763AD6">
            <w:pPr>
              <w:pStyle w:val="Heading3"/>
            </w:pPr>
            <w:r w:rsidRPr="00247370">
              <w:t>Activity 3 – Geopark</w:t>
            </w:r>
          </w:p>
          <w:p w14:paraId="661F70BA" w14:textId="77777777" w:rsidR="00763AD6" w:rsidRPr="00247370" w:rsidRDefault="00763AD6" w:rsidP="00763AD6">
            <w:pPr>
              <w:pStyle w:val="TSMtxt3pt"/>
            </w:pPr>
            <w:r w:rsidRPr="00247370">
              <w:t xml:space="preserve">Have the students explore what a geopark is and why they are created. Begin with the </w:t>
            </w:r>
            <w:hyperlink r:id="rId38">
              <w:r w:rsidRPr="00247370">
                <w:rPr>
                  <w:rStyle w:val="Hyperlink"/>
                </w:rPr>
                <w:t>Waitaki Whitestone Geopark</w:t>
              </w:r>
            </w:hyperlink>
            <w:r w:rsidRPr="00247370">
              <w:t xml:space="preserve">, then prompt them to discover others around the world. </w:t>
            </w:r>
          </w:p>
          <w:p w14:paraId="5F34710D" w14:textId="77777777" w:rsidR="00763AD6" w:rsidRPr="00247370" w:rsidRDefault="00763AD6" w:rsidP="00763AD6">
            <w:pPr>
              <w:pStyle w:val="TSMtxt3pt"/>
            </w:pPr>
            <w:r w:rsidRPr="00247370">
              <w:t>Have the students use what they learn to develop a design brief and some concept designs for turning Foulden Maar into a geopark. They should work in groups, and their briefs should take into account cultural, educational, and economic considerations.</w:t>
            </w:r>
          </w:p>
          <w:p w14:paraId="79E1E59F" w14:textId="77777777" w:rsidR="00763AD6" w:rsidRPr="00247370" w:rsidRDefault="00763AD6" w:rsidP="00763AD6">
            <w:pPr>
              <w:pStyle w:val="TSMitalicbullets"/>
            </w:pPr>
            <w:r w:rsidRPr="00247370">
              <w:t>Who would be kaitiaki? How would we ensure the proper care of the site?</w:t>
            </w:r>
          </w:p>
          <w:p w14:paraId="6A330629" w14:textId="77777777" w:rsidR="00763AD6" w:rsidRPr="00247370" w:rsidRDefault="00763AD6" w:rsidP="00763AD6">
            <w:pPr>
              <w:pStyle w:val="TSMitalicbullets"/>
            </w:pPr>
            <w:r w:rsidRPr="00247370">
              <w:t>How could we do this in a way that recognises the rights and responsibilities of iwi?</w:t>
            </w:r>
          </w:p>
          <w:p w14:paraId="42804768" w14:textId="3676243B" w:rsidR="00763AD6" w:rsidRPr="00247370" w:rsidRDefault="00763AD6" w:rsidP="00763AD6">
            <w:pPr>
              <w:pStyle w:val="TSMitalicbullets"/>
            </w:pPr>
            <w:r w:rsidRPr="00247370">
              <w:t>How would the park support scientists to learn from the</w:t>
            </w:r>
            <w:r w:rsidR="00376694">
              <w:t> </w:t>
            </w:r>
            <w:r w:rsidRPr="00247370">
              <w:t xml:space="preserve">past? </w:t>
            </w:r>
          </w:p>
          <w:p w14:paraId="4E404BEE" w14:textId="77777777" w:rsidR="00763AD6" w:rsidRPr="00247370" w:rsidRDefault="00763AD6" w:rsidP="00763AD6">
            <w:pPr>
              <w:pStyle w:val="TSMitalicbullets"/>
            </w:pPr>
            <w:r w:rsidRPr="00247370">
              <w:t>How would it add to the local community? And how could the community be involved?</w:t>
            </w:r>
          </w:p>
          <w:p w14:paraId="13ADB990" w14:textId="77777777" w:rsidR="00763AD6" w:rsidRPr="00247370" w:rsidRDefault="00763AD6" w:rsidP="00763AD6">
            <w:pPr>
              <w:pStyle w:val="TSMitalicbullets"/>
            </w:pPr>
            <w:r w:rsidRPr="00247370">
              <w:t>How would you control who goes where?</w:t>
            </w:r>
          </w:p>
          <w:p w14:paraId="0E357678" w14:textId="0AB48376" w:rsidR="00A01478" w:rsidRPr="00247370" w:rsidRDefault="00763AD6" w:rsidP="00763AD6">
            <w:pPr>
              <w:pStyle w:val="TSMtxt3pt"/>
              <w:rPr>
                <w:lang w:eastAsia="en-NZ"/>
              </w:rPr>
            </w:pPr>
            <w:r w:rsidRPr="00247370">
              <w:t xml:space="preserve">Have the students present their design briefs and concept sketches to the class for critique. Have them use the feedback to refine their ideas before using </w:t>
            </w:r>
            <w:hyperlink r:id="rId39">
              <w:r w:rsidRPr="00247370">
                <w:rPr>
                  <w:rStyle w:val="Hyperlink"/>
                </w:rPr>
                <w:t>Minecraft</w:t>
              </w:r>
            </w:hyperlink>
            <w:r w:rsidRPr="00247370">
              <w:t xml:space="preserve"> to build a model of their proposed geopark.</w:t>
            </w:r>
          </w:p>
        </w:tc>
      </w:tr>
    </w:tbl>
    <w:p w14:paraId="19D6C230" w14:textId="77777777" w:rsidR="00BB364B" w:rsidRPr="00247370" w:rsidRDefault="00BB364B" w:rsidP="004776EF">
      <w:pPr>
        <w:pStyle w:val="TSMtxt3pt"/>
        <w:spacing w:before="0" w:after="0"/>
      </w:pPr>
    </w:p>
    <w:p w14:paraId="5EE47CA9" w14:textId="77777777" w:rsidR="00603129" w:rsidRPr="00247370" w:rsidRDefault="00603129" w:rsidP="004776EF">
      <w:pPr>
        <w:pStyle w:val="TSMtxt3pt"/>
        <w:spacing w:before="0" w:after="0"/>
        <w:sectPr w:rsidR="00603129" w:rsidRPr="00247370" w:rsidSect="00603129">
          <w:type w:val="continuous"/>
          <w:pgSz w:w="11900" w:h="16840" w:code="9"/>
          <w:pgMar w:top="851" w:right="851" w:bottom="567" w:left="851" w:header="567" w:footer="284" w:gutter="0"/>
          <w:cols w:space="708"/>
          <w:formProt w:val="0"/>
        </w:sectPr>
      </w:pPr>
    </w:p>
    <w:p w14:paraId="7E8F3555" w14:textId="77777777" w:rsidR="004776EF" w:rsidRPr="00247370" w:rsidRDefault="004776EF" w:rsidP="004776EF">
      <w:pPr>
        <w:pStyle w:val="TSMtxt3pt"/>
        <w:spacing w:before="0" w:after="0"/>
        <w:sectPr w:rsidR="004776EF" w:rsidRPr="00247370"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247370" w14:paraId="04A9AEF9" w14:textId="77777777" w:rsidTr="00603129">
        <w:tc>
          <w:tcPr>
            <w:tcW w:w="5211" w:type="dxa"/>
            <w:shd w:val="clear" w:color="auto" w:fill="FFFFFF"/>
          </w:tcPr>
          <w:p w14:paraId="56FE0B31" w14:textId="77777777" w:rsidR="00044048" w:rsidRPr="00247370" w:rsidRDefault="00044048" w:rsidP="00EF43CD">
            <w:pPr>
              <w:pStyle w:val="Heading3"/>
              <w:spacing w:before="120" w:after="0"/>
            </w:pPr>
            <w:r w:rsidRPr="00247370">
              <w:lastRenderedPageBreak/>
              <w:t xml:space="preserve">RESOURCE LINKS </w:t>
            </w:r>
          </w:p>
        </w:tc>
        <w:tc>
          <w:tcPr>
            <w:tcW w:w="5222" w:type="dxa"/>
            <w:shd w:val="clear" w:color="auto" w:fill="FFFFFF"/>
          </w:tcPr>
          <w:p w14:paraId="6B0046D1" w14:textId="77777777" w:rsidR="00044048" w:rsidRPr="00247370" w:rsidRDefault="00044048" w:rsidP="00EF43CD">
            <w:pPr>
              <w:pStyle w:val="Heading3"/>
              <w:spacing w:before="120" w:after="0"/>
            </w:pPr>
          </w:p>
        </w:tc>
      </w:tr>
    </w:tbl>
    <w:p w14:paraId="7CAA416C" w14:textId="77777777" w:rsidR="00603129" w:rsidRPr="00247370" w:rsidRDefault="00603129" w:rsidP="00603129">
      <w:pPr>
        <w:spacing w:before="0" w:line="240" w:lineRule="auto"/>
        <w:sectPr w:rsidR="00603129" w:rsidRPr="00247370" w:rsidSect="004776EF">
          <w:footerReference w:type="default" r:id="rId40"/>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4962"/>
        <w:gridCol w:w="5244"/>
      </w:tblGrid>
      <w:tr w:rsidR="00044048" w:rsidRPr="00247370" w14:paraId="2EA542B2" w14:textId="77777777" w:rsidTr="00D3661C">
        <w:trPr>
          <w:trHeight w:val="79"/>
        </w:trPr>
        <w:tc>
          <w:tcPr>
            <w:tcW w:w="4962" w:type="dxa"/>
            <w:tcBorders>
              <w:top w:val="single" w:sz="4" w:space="0" w:color="BFBFBF"/>
            </w:tcBorders>
            <w:shd w:val="clear" w:color="auto" w:fill="F8F0E4"/>
          </w:tcPr>
          <w:p w14:paraId="2A9CCA91" w14:textId="77777777" w:rsidR="009033DD" w:rsidRPr="00247370" w:rsidRDefault="009033DD" w:rsidP="00700955">
            <w:pPr>
              <w:pStyle w:val="Heading4"/>
            </w:pPr>
            <w:r w:rsidRPr="00247370">
              <w:t>Connected and School Journal</w:t>
            </w:r>
          </w:p>
          <w:p w14:paraId="3204A429" w14:textId="77777777" w:rsidR="00D57DCA" w:rsidRPr="00247370" w:rsidRDefault="009033DD" w:rsidP="002848FC">
            <w:pPr>
              <w:pStyle w:val="TSMtxt3pt"/>
              <w:spacing w:after="0"/>
            </w:pPr>
            <w:r w:rsidRPr="00247370">
              <w:rPr>
                <w:rStyle w:val="Hyperlink"/>
                <w:u w:val="none"/>
              </w:rPr>
              <w:t xml:space="preserve"> </w:t>
            </w:r>
            <w:r w:rsidR="00D57DCA" w:rsidRPr="00247370">
              <w:t xml:space="preserve">“Squawkzilla”, </w:t>
            </w:r>
            <w:r w:rsidR="00D57DCA" w:rsidRPr="00247370">
              <w:rPr>
                <w:i/>
              </w:rPr>
              <w:t>Connected</w:t>
            </w:r>
            <w:r w:rsidR="00D57DCA" w:rsidRPr="00247370">
              <w:t xml:space="preserve"> 2020, Level 2, Digging Deeper </w:t>
            </w:r>
          </w:p>
          <w:p w14:paraId="771A8817" w14:textId="77777777" w:rsidR="00D57DCA" w:rsidRPr="00247370" w:rsidRDefault="00D57DCA" w:rsidP="002848FC">
            <w:pPr>
              <w:pStyle w:val="TSMtxt3pt"/>
              <w:spacing w:after="0"/>
              <w:rPr>
                <w:szCs w:val="17"/>
              </w:rPr>
            </w:pPr>
            <w:r w:rsidRPr="00247370">
              <w:rPr>
                <w:szCs w:val="17"/>
              </w:rPr>
              <w:t>“</w:t>
            </w:r>
            <w:hyperlink r:id="rId41" w:history="1">
              <w:r w:rsidRPr="00247370">
                <w:rPr>
                  <w:rStyle w:val="Hyperlink"/>
                  <w:rFonts w:eastAsia="Calibri"/>
                  <w:szCs w:val="17"/>
                </w:rPr>
                <w:t>A New Zealand Crocodile</w:t>
              </w:r>
            </w:hyperlink>
            <w:r w:rsidRPr="00247370">
              <w:rPr>
                <w:szCs w:val="17"/>
              </w:rPr>
              <w:t xml:space="preserve">”, </w:t>
            </w:r>
            <w:r w:rsidRPr="00247370">
              <w:rPr>
                <w:i/>
                <w:szCs w:val="17"/>
              </w:rPr>
              <w:t>Connected</w:t>
            </w:r>
            <w:r w:rsidRPr="00247370">
              <w:rPr>
                <w:szCs w:val="17"/>
              </w:rPr>
              <w:t xml:space="preserve"> 2013, Level 3, Food for Thought</w:t>
            </w:r>
          </w:p>
          <w:p w14:paraId="4FE3DA55" w14:textId="77777777" w:rsidR="00D57DCA" w:rsidRPr="00247370" w:rsidRDefault="00D57DCA" w:rsidP="002848FC">
            <w:pPr>
              <w:pStyle w:val="TSMtxt3pt"/>
              <w:spacing w:after="0"/>
              <w:rPr>
                <w:szCs w:val="17"/>
              </w:rPr>
            </w:pPr>
            <w:r w:rsidRPr="00247370">
              <w:rPr>
                <w:szCs w:val="17"/>
              </w:rPr>
              <w:t>“</w:t>
            </w:r>
            <w:hyperlink r:id="rId42" w:history="1">
              <w:r w:rsidRPr="00247370">
                <w:rPr>
                  <w:rStyle w:val="Hyperlink"/>
                  <w:rFonts w:eastAsia="Calibri"/>
                  <w:szCs w:val="17"/>
                </w:rPr>
                <w:t>The Tsunami That Washed Time Away</w:t>
              </w:r>
            </w:hyperlink>
            <w:r w:rsidRPr="00247370">
              <w:rPr>
                <w:szCs w:val="17"/>
              </w:rPr>
              <w:t xml:space="preserve">”, </w:t>
            </w:r>
            <w:r w:rsidRPr="00247370">
              <w:rPr>
                <w:i/>
                <w:szCs w:val="17"/>
              </w:rPr>
              <w:t xml:space="preserve">Connected </w:t>
            </w:r>
            <w:r w:rsidRPr="00247370">
              <w:rPr>
                <w:szCs w:val="17"/>
              </w:rPr>
              <w:t>2014, Level 3, Why Is That?</w:t>
            </w:r>
          </w:p>
          <w:p w14:paraId="733BD202" w14:textId="77777777" w:rsidR="00D57DCA" w:rsidRPr="00247370" w:rsidRDefault="00D57DCA" w:rsidP="002848FC">
            <w:pPr>
              <w:pStyle w:val="TSMtxt3pt"/>
              <w:spacing w:after="0"/>
              <w:rPr>
                <w:szCs w:val="17"/>
              </w:rPr>
            </w:pPr>
            <w:r w:rsidRPr="00247370">
              <w:rPr>
                <w:szCs w:val="17"/>
              </w:rPr>
              <w:t>“</w:t>
            </w:r>
            <w:hyperlink r:id="rId43" w:history="1">
              <w:r w:rsidRPr="00247370">
                <w:rPr>
                  <w:rStyle w:val="Hyperlink"/>
                  <w:rFonts w:eastAsia="Calibri"/>
                  <w:szCs w:val="17"/>
                </w:rPr>
                <w:t>Our Rocks Rock!</w:t>
              </w:r>
            </w:hyperlink>
            <w:r w:rsidRPr="00247370">
              <w:rPr>
                <w:szCs w:val="17"/>
              </w:rPr>
              <w:t xml:space="preserve">”, </w:t>
            </w:r>
            <w:r w:rsidRPr="00247370">
              <w:rPr>
                <w:i/>
                <w:szCs w:val="17"/>
              </w:rPr>
              <w:t>School Journal</w:t>
            </w:r>
            <w:r w:rsidRPr="00247370">
              <w:rPr>
                <w:szCs w:val="17"/>
              </w:rPr>
              <w:t>, Level 2, April 2013</w:t>
            </w:r>
          </w:p>
          <w:p w14:paraId="58F47C7A" w14:textId="77777777" w:rsidR="00D57DCA" w:rsidRPr="00247370" w:rsidRDefault="00D57DCA" w:rsidP="002848FC">
            <w:pPr>
              <w:pStyle w:val="TSMtxt3pt"/>
              <w:spacing w:after="0"/>
              <w:rPr>
                <w:szCs w:val="17"/>
              </w:rPr>
            </w:pPr>
            <w:r w:rsidRPr="00247370">
              <w:rPr>
                <w:szCs w:val="17"/>
              </w:rPr>
              <w:t>“</w:t>
            </w:r>
            <w:hyperlink r:id="rId44" w:history="1">
              <w:r w:rsidRPr="00247370">
                <w:rPr>
                  <w:rStyle w:val="Hyperlink"/>
                  <w:rFonts w:eastAsia="Calibri"/>
                  <w:szCs w:val="17"/>
                </w:rPr>
                <w:t>New Zealand Dinosaurs</w:t>
              </w:r>
            </w:hyperlink>
            <w:r w:rsidRPr="00247370">
              <w:rPr>
                <w:szCs w:val="17"/>
              </w:rPr>
              <w:t xml:space="preserve">”, </w:t>
            </w:r>
            <w:r w:rsidRPr="00247370">
              <w:rPr>
                <w:i/>
                <w:szCs w:val="17"/>
              </w:rPr>
              <w:t>School Journal</w:t>
            </w:r>
            <w:r w:rsidRPr="00247370">
              <w:rPr>
                <w:szCs w:val="17"/>
              </w:rPr>
              <w:t xml:space="preserve">, Level 2, November 2017 </w:t>
            </w:r>
          </w:p>
          <w:p w14:paraId="365847F0" w14:textId="77777777" w:rsidR="00D57DCA" w:rsidRPr="00247370" w:rsidRDefault="00D57DCA" w:rsidP="002848FC">
            <w:pPr>
              <w:pStyle w:val="TSMtxt3pt"/>
              <w:spacing w:after="0"/>
              <w:rPr>
                <w:szCs w:val="17"/>
              </w:rPr>
            </w:pPr>
            <w:r w:rsidRPr="00247370">
              <w:rPr>
                <w:szCs w:val="17"/>
              </w:rPr>
              <w:t>“</w:t>
            </w:r>
            <w:hyperlink r:id="rId45" w:history="1">
              <w:r w:rsidRPr="00247370">
                <w:rPr>
                  <w:rStyle w:val="Hyperlink"/>
                  <w:rFonts w:eastAsia="Calibri"/>
                  <w:szCs w:val="17"/>
                </w:rPr>
                <w:t>Mary Anning: Fossil Hunter</w:t>
              </w:r>
            </w:hyperlink>
            <w:r w:rsidRPr="00247370">
              <w:rPr>
                <w:szCs w:val="17"/>
              </w:rPr>
              <w:t xml:space="preserve">”, </w:t>
            </w:r>
            <w:r w:rsidRPr="00247370">
              <w:rPr>
                <w:i/>
                <w:szCs w:val="17"/>
              </w:rPr>
              <w:t>School Journal</w:t>
            </w:r>
            <w:r w:rsidRPr="00247370">
              <w:rPr>
                <w:szCs w:val="17"/>
              </w:rPr>
              <w:t>, Level 3, September 2012</w:t>
            </w:r>
          </w:p>
          <w:p w14:paraId="73CC8013" w14:textId="77777777" w:rsidR="00D57DCA" w:rsidRPr="00247370" w:rsidRDefault="00D57DCA" w:rsidP="002848FC">
            <w:pPr>
              <w:pStyle w:val="TSMtxt3pt"/>
              <w:spacing w:after="0"/>
              <w:rPr>
                <w:szCs w:val="17"/>
              </w:rPr>
            </w:pPr>
            <w:r w:rsidRPr="00247370">
              <w:rPr>
                <w:szCs w:val="17"/>
              </w:rPr>
              <w:t>“</w:t>
            </w:r>
            <w:hyperlink r:id="rId46" w:history="1">
              <w:r w:rsidRPr="00247370">
                <w:rPr>
                  <w:rStyle w:val="Hyperlink"/>
                  <w:rFonts w:eastAsia="Calibri"/>
                  <w:szCs w:val="17"/>
                </w:rPr>
                <w:t>The Dinosaur Hunter</w:t>
              </w:r>
            </w:hyperlink>
            <w:r w:rsidRPr="00247370">
              <w:rPr>
                <w:szCs w:val="17"/>
              </w:rPr>
              <w:t xml:space="preserve">”, </w:t>
            </w:r>
            <w:r w:rsidRPr="00247370">
              <w:rPr>
                <w:i/>
                <w:szCs w:val="17"/>
              </w:rPr>
              <w:t>School Journal</w:t>
            </w:r>
            <w:r w:rsidRPr="00247370">
              <w:rPr>
                <w:szCs w:val="17"/>
              </w:rPr>
              <w:t>, Level 3, September 2012</w:t>
            </w:r>
          </w:p>
          <w:p w14:paraId="075A5A75" w14:textId="77777777" w:rsidR="00D57DCA" w:rsidRPr="00247370" w:rsidRDefault="00D57DCA" w:rsidP="00D57DCA">
            <w:pPr>
              <w:pStyle w:val="TSMtxt3pt"/>
              <w:rPr>
                <w:szCs w:val="17"/>
              </w:rPr>
            </w:pPr>
            <w:r w:rsidRPr="00247370">
              <w:rPr>
                <w:szCs w:val="17"/>
              </w:rPr>
              <w:t>“</w:t>
            </w:r>
            <w:hyperlink r:id="rId47" w:history="1">
              <w:r w:rsidRPr="00247370">
                <w:rPr>
                  <w:rStyle w:val="Hyperlink"/>
                  <w:rFonts w:eastAsia="Calibri"/>
                  <w:szCs w:val="17"/>
                </w:rPr>
                <w:t>The Past Beneath Our Feet</w:t>
              </w:r>
            </w:hyperlink>
            <w:r w:rsidRPr="00247370">
              <w:rPr>
                <w:szCs w:val="17"/>
              </w:rPr>
              <w:t xml:space="preserve">”, </w:t>
            </w:r>
            <w:r w:rsidRPr="00247370">
              <w:rPr>
                <w:i/>
                <w:szCs w:val="17"/>
              </w:rPr>
              <w:t>School Journal</w:t>
            </w:r>
            <w:r w:rsidRPr="00247370">
              <w:rPr>
                <w:szCs w:val="17"/>
              </w:rPr>
              <w:t>, Level 3, May 2016</w:t>
            </w:r>
          </w:p>
          <w:p w14:paraId="1C71DDCE" w14:textId="77777777" w:rsidR="00215DC0" w:rsidRPr="00247370" w:rsidRDefault="00215DC0" w:rsidP="00215DC0">
            <w:pPr>
              <w:pStyle w:val="Heading4"/>
            </w:pPr>
            <w:r w:rsidRPr="00247370">
              <w:t>Building Science Concepts</w:t>
            </w:r>
          </w:p>
          <w:p w14:paraId="5756F6D9" w14:textId="23FBC724" w:rsidR="00215DC0" w:rsidRPr="00247370" w:rsidRDefault="00215DC0" w:rsidP="00215DC0">
            <w:pPr>
              <w:pStyle w:val="TSMtxt3pt"/>
              <w:rPr>
                <w:i/>
              </w:rPr>
            </w:pPr>
            <w:r w:rsidRPr="00247370">
              <w:t xml:space="preserve">Book 41: </w:t>
            </w:r>
            <w:hyperlink r:id="rId48" w:history="1">
              <w:r w:rsidRPr="006273CC">
                <w:rPr>
                  <w:rStyle w:val="Hyperlink"/>
                  <w:i/>
                </w:rPr>
                <w:t>Fossils:</w:t>
              </w:r>
              <w:r w:rsidRPr="006273CC">
                <w:rPr>
                  <w:rStyle w:val="Hyperlink"/>
                </w:rPr>
                <w:t xml:space="preserve"> </w:t>
              </w:r>
              <w:r w:rsidRPr="006273CC">
                <w:rPr>
                  <w:rStyle w:val="Hyperlink"/>
                  <w:i/>
                </w:rPr>
                <w:t>Digging up the Past</w:t>
              </w:r>
            </w:hyperlink>
          </w:p>
          <w:p w14:paraId="07B5D179" w14:textId="77777777" w:rsidR="00215DC0" w:rsidRPr="00247370" w:rsidRDefault="00215DC0" w:rsidP="00215DC0">
            <w:pPr>
              <w:pStyle w:val="Heading4"/>
            </w:pPr>
            <w:r w:rsidRPr="00247370">
              <w:t>Science Learning Hub</w:t>
            </w:r>
          </w:p>
          <w:p w14:paraId="6531B6BE" w14:textId="77777777" w:rsidR="00215DC0" w:rsidRPr="00247370" w:rsidRDefault="00215DC0" w:rsidP="004C3C8A">
            <w:pPr>
              <w:pStyle w:val="TSMtxt3pt"/>
              <w:spacing w:after="0"/>
            </w:pPr>
            <w:r w:rsidRPr="00247370">
              <w:t xml:space="preserve">Foulden Maar: </w:t>
            </w:r>
            <w:hyperlink r:id="rId49">
              <w:r w:rsidRPr="00247370">
                <w:rPr>
                  <w:rStyle w:val="Hyperlink"/>
                </w:rPr>
                <w:t>https://www.sciencelearn.org.nz/resources/2798-foulden-maar</w:t>
              </w:r>
            </w:hyperlink>
          </w:p>
          <w:p w14:paraId="3F3C822C" w14:textId="77777777" w:rsidR="00215DC0" w:rsidRPr="00247370" w:rsidRDefault="00215DC0" w:rsidP="004C3C8A">
            <w:pPr>
              <w:pStyle w:val="TSMtxt3pt"/>
              <w:spacing w:after="0"/>
            </w:pPr>
            <w:r w:rsidRPr="00247370">
              <w:t xml:space="preserve">Foulden Maar pinterest board: </w:t>
            </w:r>
            <w:hyperlink r:id="rId50" w:history="1">
              <w:r w:rsidRPr="00247370">
                <w:rPr>
                  <w:rStyle w:val="Hyperlink"/>
                </w:rPr>
                <w:t>https://www.pinterest.nz/nzsciencelearn/foulden-maar/</w:t>
              </w:r>
            </w:hyperlink>
            <w:r w:rsidRPr="00247370">
              <w:t xml:space="preserve"> </w:t>
            </w:r>
          </w:p>
          <w:p w14:paraId="0F5AA216" w14:textId="77777777" w:rsidR="00215DC0" w:rsidRPr="00247370" w:rsidRDefault="00215DC0" w:rsidP="004C3C8A">
            <w:pPr>
              <w:pStyle w:val="TSMtxt3pt"/>
              <w:spacing w:after="0"/>
            </w:pPr>
            <w:r w:rsidRPr="00247370">
              <w:t xml:space="preserve">Heritage scientist timeline – Joan Wiffen: </w:t>
            </w:r>
            <w:hyperlink r:id="rId51">
              <w:r w:rsidRPr="00247370">
                <w:rPr>
                  <w:rStyle w:val="Hyperlink"/>
                </w:rPr>
                <w:t>https://www.sciencelearn.org.nz/resources/2426-heritage-scientist-timeline-joan-wiffen</w:t>
              </w:r>
            </w:hyperlink>
          </w:p>
          <w:p w14:paraId="2308E023" w14:textId="77777777" w:rsidR="00215DC0" w:rsidRPr="00247370" w:rsidRDefault="00215DC0" w:rsidP="004C3C8A">
            <w:pPr>
              <w:pStyle w:val="TSMtxt3pt"/>
              <w:spacing w:after="0"/>
            </w:pPr>
            <w:r w:rsidRPr="00247370">
              <w:t xml:space="preserve">Fossils: </w:t>
            </w:r>
            <w:hyperlink r:id="rId52">
              <w:r w:rsidRPr="00247370">
                <w:rPr>
                  <w:rStyle w:val="Hyperlink"/>
                </w:rPr>
                <w:t>https://www.sciencelearn.org.nz/topics/fossils</w:t>
              </w:r>
            </w:hyperlink>
          </w:p>
          <w:p w14:paraId="268B76C2" w14:textId="77777777" w:rsidR="00215DC0" w:rsidRPr="00247370" w:rsidRDefault="00215DC0" w:rsidP="004C3C8A">
            <w:pPr>
              <w:pStyle w:val="TSMtxt3pt"/>
              <w:spacing w:after="0"/>
            </w:pPr>
            <w:r w:rsidRPr="00247370">
              <w:t xml:space="preserve">Fossil correlation (activity): </w:t>
            </w:r>
            <w:hyperlink r:id="rId53">
              <w:r w:rsidRPr="00247370">
                <w:rPr>
                  <w:rStyle w:val="Hyperlink"/>
                </w:rPr>
                <w:t>https://www.sciencelearn.org.nz/resources/1516-fossil-correlation</w:t>
              </w:r>
            </w:hyperlink>
          </w:p>
          <w:p w14:paraId="4F57B45C" w14:textId="77777777" w:rsidR="00215DC0" w:rsidRPr="001B3ECA" w:rsidRDefault="00215DC0" w:rsidP="004C3C8A">
            <w:pPr>
              <w:pStyle w:val="TSMtxt3pt"/>
              <w:spacing w:after="0"/>
            </w:pPr>
            <w:r w:rsidRPr="00247370">
              <w:t xml:space="preserve">Fossil plants as paleoclimate proxies (video): </w:t>
            </w:r>
            <w:hyperlink r:id="rId54">
              <w:r w:rsidRPr="00247370">
                <w:rPr>
                  <w:rStyle w:val="Hyperlink"/>
                </w:rPr>
                <w:t>https://www.sciencelearn.org.nz/videos/1464-fossil-plants-as-paleoclimate-proxies</w:t>
              </w:r>
            </w:hyperlink>
          </w:p>
          <w:p w14:paraId="42F80182" w14:textId="77777777" w:rsidR="00215DC0" w:rsidRPr="00247370" w:rsidRDefault="00215DC0" w:rsidP="003A4951">
            <w:pPr>
              <w:pStyle w:val="Heading4"/>
            </w:pPr>
            <w:r w:rsidRPr="00247370">
              <w:t>GNS Science:</w:t>
            </w:r>
          </w:p>
          <w:p w14:paraId="3F5EABC6" w14:textId="77777777" w:rsidR="00215DC0" w:rsidRPr="00247370" w:rsidRDefault="00215DC0" w:rsidP="003A4951">
            <w:pPr>
              <w:pStyle w:val="TSMtxt3pt"/>
              <w:spacing w:after="0"/>
            </w:pPr>
            <w:r w:rsidRPr="00247370">
              <w:t xml:space="preserve">New Zealand fossils: </w:t>
            </w:r>
            <w:hyperlink r:id="rId55">
              <w:r w:rsidRPr="00247370">
                <w:rPr>
                  <w:rStyle w:val="Hyperlink"/>
                </w:rPr>
                <w:t>https://www.gns.cri.nz/Home/Learning/Science-Topics/Fossils/NZ-fossil</w:t>
              </w:r>
              <w:r w:rsidRPr="00247370">
                <w:t>s</w:t>
              </w:r>
            </w:hyperlink>
          </w:p>
          <w:p w14:paraId="2DF092B6" w14:textId="77777777" w:rsidR="00215DC0" w:rsidRPr="00247370" w:rsidRDefault="00215DC0" w:rsidP="003A4951">
            <w:pPr>
              <w:pStyle w:val="TSMtxt3pt"/>
              <w:spacing w:after="0"/>
            </w:pPr>
            <w:r w:rsidRPr="00247370">
              <w:t xml:space="preserve">Fossils: </w:t>
            </w:r>
            <w:hyperlink r:id="rId56">
              <w:r w:rsidRPr="00247370">
                <w:rPr>
                  <w:rStyle w:val="Hyperlink"/>
                </w:rPr>
                <w:t>https://www.gns.cri.nz/Home/Learning/Science-Topics/Fossils</w:t>
              </w:r>
            </w:hyperlink>
          </w:p>
          <w:p w14:paraId="08587017" w14:textId="77777777" w:rsidR="00E630D3" w:rsidRDefault="00215DC0" w:rsidP="003A4951">
            <w:pPr>
              <w:pStyle w:val="TSMtxt3pt"/>
              <w:spacing w:after="0"/>
              <w:rPr>
                <w:rStyle w:val="Hyperlink"/>
              </w:rPr>
            </w:pPr>
            <w:r w:rsidRPr="00247370">
              <w:t xml:space="preserve">New Zealand fossil record file: </w:t>
            </w:r>
            <w:hyperlink r:id="rId57">
              <w:r w:rsidRPr="00247370">
                <w:rPr>
                  <w:rStyle w:val="Hyperlink"/>
                </w:rPr>
                <w:t>https://www.gns.cri.nz/Home/Products/Databases/New-Zealand-Fossil-Record-File</w:t>
              </w:r>
            </w:hyperlink>
          </w:p>
          <w:p w14:paraId="01392A69" w14:textId="43D0E6C4" w:rsidR="00215DC0" w:rsidRPr="00247370" w:rsidRDefault="00215DC0" w:rsidP="003A4951">
            <w:pPr>
              <w:pStyle w:val="TSMtxt3pt"/>
              <w:spacing w:after="0"/>
            </w:pPr>
            <w:r w:rsidRPr="00E630D3">
              <w:rPr>
                <w:rStyle w:val="Hyperlink"/>
                <w:u w:val="none"/>
              </w:rPr>
              <w:t xml:space="preserve">National palaeontological collection database: </w:t>
            </w:r>
            <w:hyperlink r:id="rId58" w:history="1">
              <w:r w:rsidRPr="00247370">
                <w:rPr>
                  <w:rStyle w:val="Hyperlink"/>
                </w:rPr>
                <w:t>http://data.gns.cri.nz/npc/catalogue/index.jsp</w:t>
              </w:r>
            </w:hyperlink>
          </w:p>
          <w:p w14:paraId="33EB5C23" w14:textId="77777777" w:rsidR="00044048" w:rsidRDefault="00215DC0" w:rsidP="00F474E5">
            <w:pPr>
              <w:pStyle w:val="TSMtxt3pt"/>
              <w:spacing w:after="0"/>
              <w:rPr>
                <w:rStyle w:val="Hyperlink"/>
              </w:rPr>
            </w:pPr>
            <w:r w:rsidRPr="00247370">
              <w:t xml:space="preserve">Reptile fossils from an unexplored valley: </w:t>
            </w:r>
            <w:hyperlink r:id="rId59">
              <w:r w:rsidRPr="00247370">
                <w:rPr>
                  <w:rStyle w:val="Hyperlink"/>
                </w:rPr>
                <w:t>https://www.youtube.com/watch?v=nbVLCRkXsyU</w:t>
              </w:r>
            </w:hyperlink>
          </w:p>
          <w:p w14:paraId="18067C4F" w14:textId="673A7438" w:rsidR="00F474E5" w:rsidRPr="00247370" w:rsidRDefault="00F474E5" w:rsidP="005A7E1A">
            <w:pPr>
              <w:pStyle w:val="TSMtxt3pt"/>
              <w:spacing w:after="120"/>
            </w:pPr>
            <w:r w:rsidRPr="00CC70D1">
              <w:rPr>
                <w:rStyle w:val="Hyperlink"/>
                <w:u w:val="none"/>
              </w:rPr>
              <w:t>Lesson plans</w:t>
            </w:r>
            <w:r>
              <w:rPr>
                <w:rStyle w:val="Hyperlink"/>
                <w:u w:val="none"/>
              </w:rPr>
              <w:t xml:space="preserve">: </w:t>
            </w:r>
            <w:hyperlink r:id="rId60" w:history="1">
              <w:r w:rsidRPr="007D5AAB">
                <w:rPr>
                  <w:rStyle w:val="Hyperlink"/>
                </w:rPr>
                <w:t>https://www.gns.cri.nz/Home/Learning/Science-Topics/Fossils/Lesson-Plans</w:t>
              </w:r>
            </w:hyperlink>
          </w:p>
        </w:tc>
        <w:tc>
          <w:tcPr>
            <w:tcW w:w="5244" w:type="dxa"/>
            <w:tcBorders>
              <w:top w:val="single" w:sz="4" w:space="0" w:color="BFBFBF"/>
            </w:tcBorders>
            <w:shd w:val="clear" w:color="auto" w:fill="F8F0E4"/>
          </w:tcPr>
          <w:p w14:paraId="59A024C8" w14:textId="77777777" w:rsidR="00D3661C" w:rsidRPr="00247370" w:rsidRDefault="00D3661C" w:rsidP="00D3661C">
            <w:pPr>
              <w:pStyle w:val="Heading4"/>
            </w:pPr>
            <w:r w:rsidRPr="00247370">
              <w:t>YouTube</w:t>
            </w:r>
          </w:p>
          <w:p w14:paraId="6FB00344" w14:textId="77777777" w:rsidR="00D3661C" w:rsidRPr="00247370" w:rsidRDefault="00D3661C" w:rsidP="00D3661C">
            <w:pPr>
              <w:pStyle w:val="TSMtxt3pt"/>
              <w:spacing w:after="0"/>
            </w:pPr>
            <w:r w:rsidRPr="00247370">
              <w:t xml:space="preserve">Foulden Maar fossil treasures, climate record and mining issues Nic Rawlence: </w:t>
            </w:r>
            <w:hyperlink r:id="rId61">
              <w:r w:rsidRPr="00247370">
                <w:rPr>
                  <w:rStyle w:val="Hyperlink"/>
                </w:rPr>
                <w:t>https://www.youtube.com/watch?v=F7EDmNyoc9Q</w:t>
              </w:r>
            </w:hyperlink>
          </w:p>
          <w:p w14:paraId="4E7A3626" w14:textId="77777777" w:rsidR="00D3661C" w:rsidRPr="00247370" w:rsidRDefault="00D3661C" w:rsidP="00D3661C">
            <w:pPr>
              <w:pStyle w:val="TSMtxt3pt"/>
            </w:pPr>
            <w:r w:rsidRPr="00247370">
              <w:t xml:space="preserve">National Geographic: Fossils 101: </w:t>
            </w:r>
            <w:hyperlink r:id="rId62">
              <w:r w:rsidRPr="00247370">
                <w:rPr>
                  <w:rStyle w:val="Hyperlink"/>
                </w:rPr>
                <w:t>https://www.youtube.com/watch?v=bRuSmxJo_iA</w:t>
              </w:r>
            </w:hyperlink>
          </w:p>
          <w:p w14:paraId="1E241EF4" w14:textId="77777777" w:rsidR="00D3661C" w:rsidRPr="00247370" w:rsidRDefault="00D3661C" w:rsidP="00D3661C">
            <w:pPr>
              <w:pStyle w:val="Heading4"/>
            </w:pPr>
            <w:r w:rsidRPr="00247370">
              <w:t>Other</w:t>
            </w:r>
          </w:p>
          <w:p w14:paraId="1FA4A4B3" w14:textId="6AC43A00" w:rsidR="00D3661C" w:rsidRPr="00247370" w:rsidRDefault="00D3661C" w:rsidP="00D3661C">
            <w:pPr>
              <w:pStyle w:val="TSMtxt3pt"/>
              <w:spacing w:after="0"/>
            </w:pPr>
            <w:r w:rsidRPr="00247370">
              <w:t xml:space="preserve">Save Foulden Maar petition: </w:t>
            </w:r>
            <w:hyperlink r:id="rId63">
              <w:r w:rsidRPr="00247370">
                <w:rPr>
                  <w:rStyle w:val="Hyperlink"/>
                </w:rPr>
                <w:t>https://our.actionstation.org.nz/petitions/save-foulden-maar</w:t>
              </w:r>
            </w:hyperlink>
          </w:p>
          <w:p w14:paraId="0A4F2F30" w14:textId="77777777" w:rsidR="00D3661C" w:rsidRPr="00247370" w:rsidRDefault="00D3661C" w:rsidP="00D3661C">
            <w:pPr>
              <w:pStyle w:val="TSMtxt3pt"/>
              <w:spacing w:after="0"/>
            </w:pPr>
            <w:r w:rsidRPr="00247370">
              <w:t xml:space="preserve">FRED: The fossil record electronic database: </w:t>
            </w:r>
            <w:hyperlink r:id="rId64">
              <w:r w:rsidRPr="00247370">
                <w:rPr>
                  <w:rStyle w:val="Hyperlink"/>
                </w:rPr>
                <w:t>https://fred.org.nz/index.jsp</w:t>
              </w:r>
            </w:hyperlink>
            <w:r w:rsidRPr="00247370">
              <w:t xml:space="preserve"> </w:t>
            </w:r>
          </w:p>
          <w:p w14:paraId="1AD1F4D8" w14:textId="77777777" w:rsidR="00D3661C" w:rsidRPr="00247370" w:rsidRDefault="00D3661C" w:rsidP="00D3661C">
            <w:pPr>
              <w:pStyle w:val="TSMtxt3pt"/>
              <w:spacing w:after="0"/>
            </w:pPr>
            <w:r w:rsidRPr="00247370">
              <w:rPr>
                <w:i/>
                <w:iCs/>
              </w:rPr>
              <w:t>The Spinoff</w:t>
            </w:r>
            <w:r w:rsidRPr="00247370">
              <w:t xml:space="preserve">: The giant parrot proves we have to save Foulden Maar: </w:t>
            </w:r>
            <w:hyperlink r:id="rId65">
              <w:r w:rsidRPr="00247370">
                <w:rPr>
                  <w:rStyle w:val="Hyperlink"/>
                </w:rPr>
                <w:t>https://thespinoff.co.nz/science/17-08-2019/the-giant-parrot-proves-we-have-to-save-foulden-maar/</w:t>
              </w:r>
            </w:hyperlink>
            <w:r w:rsidRPr="00247370">
              <w:t xml:space="preserve"> </w:t>
            </w:r>
          </w:p>
          <w:p w14:paraId="03AAC2FC" w14:textId="77777777" w:rsidR="00D3661C" w:rsidRPr="00247370" w:rsidRDefault="00D3661C" w:rsidP="00D3661C">
            <w:pPr>
              <w:pStyle w:val="TSMtxt3pt"/>
              <w:spacing w:after="0"/>
            </w:pPr>
            <w:r w:rsidRPr="00247370">
              <w:t xml:space="preserve">RNZ Nine to Noon: The New Zealand fossil record files: </w:t>
            </w:r>
            <w:hyperlink r:id="rId66" w:history="1">
              <w:r w:rsidRPr="00247370">
                <w:rPr>
                  <w:rStyle w:val="Hyperlink"/>
                </w:rPr>
                <w:t>https://www.rnz.co.nz/national/programmes/ninetonoon/audio/2018762578/the-new-zealand-fossil-record-files</w:t>
              </w:r>
            </w:hyperlink>
          </w:p>
          <w:p w14:paraId="49070015" w14:textId="77777777" w:rsidR="00D3661C" w:rsidRPr="00247370" w:rsidRDefault="00D3661C" w:rsidP="00D3661C">
            <w:pPr>
              <w:pStyle w:val="TSMtxt3pt"/>
              <w:spacing w:after="0"/>
            </w:pPr>
            <w:r w:rsidRPr="00247370">
              <w:t xml:space="preserve">Te Ara: What are fossils?: </w:t>
            </w:r>
            <w:hyperlink r:id="rId67">
              <w:r w:rsidRPr="00247370">
                <w:rPr>
                  <w:rStyle w:val="Hyperlink"/>
                </w:rPr>
                <w:t>https://teara.govt.nz/en/fossils/page-1</w:t>
              </w:r>
            </w:hyperlink>
          </w:p>
          <w:p w14:paraId="52FC5C9B" w14:textId="77777777" w:rsidR="00D3661C" w:rsidRPr="00247370" w:rsidRDefault="00D3661C" w:rsidP="00D3661C">
            <w:pPr>
              <w:pStyle w:val="TSMtxt3pt"/>
              <w:spacing w:after="0"/>
              <w:rPr>
                <w:rStyle w:val="Hyperlink"/>
              </w:rPr>
            </w:pPr>
            <w:r w:rsidRPr="00247370">
              <w:rPr>
                <w:i/>
                <w:iCs/>
              </w:rPr>
              <w:t>Otago Daily Times</w:t>
            </w:r>
            <w:r w:rsidRPr="00247370">
              <w:t xml:space="preserve">: Dunedin City Council poised to buy Foulden Maar: </w:t>
            </w:r>
            <w:hyperlink r:id="rId68">
              <w:r w:rsidRPr="00247370">
                <w:rPr>
                  <w:rStyle w:val="Hyperlink"/>
                </w:rPr>
                <w:t>https://www.odt.co.nz/news/dunedin/dcc/dunedin-city-council-poised-buy-foulden-maar</w:t>
              </w:r>
            </w:hyperlink>
          </w:p>
          <w:p w14:paraId="36799979" w14:textId="77777777" w:rsidR="00D3661C" w:rsidRPr="00247370" w:rsidRDefault="00D3661C" w:rsidP="00D3661C">
            <w:pPr>
              <w:pStyle w:val="TSMtxt3pt"/>
              <w:spacing w:after="0"/>
            </w:pPr>
            <w:r w:rsidRPr="00247370">
              <w:rPr>
                <w:color w:val="000000"/>
              </w:rPr>
              <w:t xml:space="preserve">New Zealand Geographic: Buried treasure: </w:t>
            </w:r>
            <w:hyperlink r:id="rId69">
              <w:r w:rsidRPr="00247370">
                <w:rPr>
                  <w:rStyle w:val="Hyperlink"/>
                </w:rPr>
                <w:t>https://www.nzgeo.com/stories/buried-treasure/?source=homepage</w:t>
              </w:r>
            </w:hyperlink>
          </w:p>
          <w:p w14:paraId="720197C3" w14:textId="77777777" w:rsidR="00D3661C" w:rsidRPr="00247370" w:rsidRDefault="00D3661C" w:rsidP="00D3661C">
            <w:pPr>
              <w:pStyle w:val="TSMtxt3pt"/>
              <w:spacing w:after="0"/>
              <w:rPr>
                <w:color w:val="000000"/>
              </w:rPr>
            </w:pPr>
            <w:r w:rsidRPr="00247370">
              <w:rPr>
                <w:i/>
                <w:iCs/>
                <w:color w:val="000000"/>
              </w:rPr>
              <w:t>Quarry and Mining</w:t>
            </w:r>
            <w:r w:rsidRPr="00247370">
              <w:rPr>
                <w:color w:val="000000"/>
              </w:rPr>
              <w:t xml:space="preserve">: Mining Black Pearl: </w:t>
            </w:r>
            <w:hyperlink r:id="rId70">
              <w:r w:rsidRPr="00247370">
                <w:rPr>
                  <w:rStyle w:val="Hyperlink"/>
                </w:rPr>
                <w:t>https://quarryingandminingmag.co.nz/mining-black-pearl/</w:t>
              </w:r>
            </w:hyperlink>
          </w:p>
          <w:p w14:paraId="422807C1" w14:textId="77777777" w:rsidR="00D3661C" w:rsidRPr="00247370" w:rsidRDefault="00D3661C" w:rsidP="00D3661C">
            <w:pPr>
              <w:pStyle w:val="TSMtxt3pt"/>
              <w:spacing w:after="0"/>
              <w:rPr>
                <w:color w:val="231F20"/>
              </w:rPr>
            </w:pPr>
            <w:r w:rsidRPr="00247370">
              <w:rPr>
                <w:color w:val="231F20"/>
              </w:rPr>
              <w:t xml:space="preserve">Assessment Resource Bank: Language of science (specialised language): </w:t>
            </w:r>
            <w:hyperlink r:id="rId71">
              <w:r w:rsidRPr="00247370">
                <w:rPr>
                  <w:rStyle w:val="Hyperlink"/>
                </w:rPr>
                <w:t>https://arbs.nzcer.org.nz/language-science-specialised-language</w:t>
              </w:r>
            </w:hyperlink>
          </w:p>
          <w:p w14:paraId="14BE50F5" w14:textId="77777777" w:rsidR="00D3661C" w:rsidRPr="00247370" w:rsidRDefault="00D3661C" w:rsidP="00D3661C">
            <w:pPr>
              <w:pStyle w:val="TSMtxt3pt"/>
              <w:spacing w:after="0"/>
              <w:rPr>
                <w:color w:val="231F20"/>
              </w:rPr>
            </w:pPr>
            <w:r w:rsidRPr="00247370">
              <w:rPr>
                <w:color w:val="231F20"/>
              </w:rPr>
              <w:t xml:space="preserve">Enabling e-Learning: Using Minecraft as a tool for learning: </w:t>
            </w:r>
            <w:hyperlink r:id="rId72">
              <w:r w:rsidRPr="00247370">
                <w:rPr>
                  <w:rStyle w:val="Hyperlink"/>
                </w:rPr>
                <w:t>https://elearning.tki.org.nz/Teaching/Future-focused-learning/Minecraft</w:t>
              </w:r>
            </w:hyperlink>
          </w:p>
          <w:p w14:paraId="64347250" w14:textId="04F1F728" w:rsidR="00D3661C" w:rsidRPr="00247370" w:rsidRDefault="00D3661C" w:rsidP="00D3661C">
            <w:pPr>
              <w:pStyle w:val="TSMtxt3pt"/>
              <w:spacing w:after="0"/>
              <w:rPr>
                <w:color w:val="231F20"/>
              </w:rPr>
            </w:pPr>
            <w:r w:rsidRPr="00247370">
              <w:rPr>
                <w:color w:val="231F20"/>
              </w:rPr>
              <w:t xml:space="preserve">UNESCO global geoparks programme: </w:t>
            </w:r>
            <w:hyperlink r:id="rId73">
              <w:r w:rsidRPr="00247370">
                <w:rPr>
                  <w:rStyle w:val="Hyperlink"/>
                </w:rPr>
                <w:t>https://unesco.org.nz/programmes/global-parks-programme/</w:t>
              </w:r>
            </w:hyperlink>
            <w:r w:rsidRPr="00247370">
              <w:rPr>
                <w:color w:val="231F20"/>
              </w:rPr>
              <w:t xml:space="preserve"> </w:t>
            </w:r>
          </w:p>
          <w:p w14:paraId="40A90157" w14:textId="4B124074" w:rsidR="00044048" w:rsidRPr="00247370" w:rsidRDefault="00D3661C" w:rsidP="00D3661C">
            <w:pPr>
              <w:pStyle w:val="TSMtxt3pt"/>
            </w:pPr>
            <w:r w:rsidRPr="00247370">
              <w:rPr>
                <w:color w:val="231F20"/>
              </w:rPr>
              <w:t xml:space="preserve">Waitaki Whitestone Geopark: </w:t>
            </w:r>
            <w:hyperlink r:id="rId74">
              <w:r w:rsidRPr="00247370">
                <w:rPr>
                  <w:rStyle w:val="Hyperlink"/>
                </w:rPr>
                <w:t>https://www.whitestonegeopark.nz/</w:t>
              </w:r>
            </w:hyperlink>
          </w:p>
        </w:tc>
      </w:tr>
    </w:tbl>
    <w:p w14:paraId="14FC6336" w14:textId="77777777" w:rsidR="008F1C11" w:rsidRPr="00247370" w:rsidRDefault="008F1C11" w:rsidP="008F1C11">
      <w:pPr>
        <w:pStyle w:val="TSMTxt"/>
        <w:spacing w:before="0" w:after="0" w:line="240" w:lineRule="auto"/>
        <w:sectPr w:rsidR="008F1C11" w:rsidRPr="00247370" w:rsidSect="00603129">
          <w:type w:val="continuous"/>
          <w:pgSz w:w="11900" w:h="16840" w:code="9"/>
          <w:pgMar w:top="851" w:right="851" w:bottom="567" w:left="851" w:header="567" w:footer="284" w:gutter="0"/>
          <w:cols w:space="708"/>
          <w:formProt w:val="0"/>
        </w:sectPr>
      </w:pPr>
    </w:p>
    <w:p w14:paraId="3176B91A" w14:textId="77777777" w:rsidR="00B066A4" w:rsidRPr="00247370" w:rsidRDefault="00B066A4" w:rsidP="002312DA">
      <w:pPr>
        <w:pStyle w:val="TSMTxt"/>
      </w:pPr>
    </w:p>
    <w:sectPr w:rsidR="00B066A4" w:rsidRPr="00247370"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9D9B2" w14:textId="77777777" w:rsidR="00995610" w:rsidRDefault="00995610" w:rsidP="00AC20AC">
      <w:r>
        <w:separator/>
      </w:r>
    </w:p>
  </w:endnote>
  <w:endnote w:type="continuationSeparator" w:id="0">
    <w:p w14:paraId="7DA3A256" w14:textId="77777777" w:rsidR="00995610" w:rsidRDefault="00995610"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panose1 w:val="020B08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7A65F701" w14:textId="77777777" w:rsidTr="00B65EC9">
      <w:tc>
        <w:tcPr>
          <w:tcW w:w="4797" w:type="pct"/>
        </w:tcPr>
        <w:p w14:paraId="459670F6" w14:textId="0C572479"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8A2BA2" w:rsidRPr="008A5E38">
            <w:rPr>
              <w:rFonts w:cs="Source Sans Pro"/>
              <w:b/>
              <w:bCs/>
              <w:color w:val="231F20"/>
              <w:sz w:val="12"/>
              <w:szCs w:val="12"/>
            </w:rPr>
            <w:t>FOULDEN MAAR: FOSSILS OR FOOD</w:t>
          </w:r>
          <w:r w:rsidR="00827FBB">
            <w:rPr>
              <w:rFonts w:cs="Source Sans Pro"/>
              <w:b/>
              <w:bCs/>
              <w:color w:val="231F20"/>
              <w:sz w:val="12"/>
              <w:szCs w:val="12"/>
            </w:rPr>
            <w:t>?</w:t>
          </w:r>
          <w:r w:rsidR="00BF23A3">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w:t>
          </w:r>
          <w:r w:rsidR="00096555">
            <w:rPr>
              <w:rFonts w:cs="Source Sans Pro"/>
              <w:color w:val="231F20"/>
              <w:sz w:val="12"/>
              <w:szCs w:val="14"/>
            </w:rPr>
            <w:t>20</w:t>
          </w:r>
        </w:p>
        <w:p w14:paraId="37786110"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307888"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7E8CCB73"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C09C3">
            <w:rPr>
              <w:b/>
              <w:noProof/>
              <w:sz w:val="16"/>
            </w:rPr>
            <w:t>3</w:t>
          </w:r>
          <w:r w:rsidRPr="00270DA4">
            <w:rPr>
              <w:b/>
              <w:sz w:val="16"/>
            </w:rPr>
            <w:fldChar w:fldCharType="end"/>
          </w:r>
        </w:p>
      </w:tc>
    </w:tr>
  </w:tbl>
  <w:p w14:paraId="34C1E7DC"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8684D5" w14:textId="77777777" w:rsidTr="001F0CE4">
      <w:tc>
        <w:tcPr>
          <w:tcW w:w="4797" w:type="pct"/>
        </w:tcPr>
        <w:p w14:paraId="7711C846" w14:textId="061EE876"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8A2BA2" w:rsidRPr="008A5E38">
            <w:rPr>
              <w:rFonts w:cs="Source Sans Pro"/>
              <w:b/>
              <w:bCs/>
              <w:color w:val="231F20"/>
              <w:sz w:val="12"/>
              <w:szCs w:val="12"/>
            </w:rPr>
            <w:t>FOULDEN MAAR: FOSSILS OR FOOD</w:t>
          </w:r>
          <w:r w:rsidR="00827FBB">
            <w:rPr>
              <w:rFonts w:cs="Source Sans Pro"/>
              <w:b/>
              <w:bCs/>
              <w:color w:val="231F20"/>
              <w:sz w:val="12"/>
              <w:szCs w:val="12"/>
            </w:rPr>
            <w:t>?</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w:t>
          </w:r>
          <w:r w:rsidR="00096555">
            <w:rPr>
              <w:rFonts w:cs="Source Sans Pro"/>
              <w:color w:val="231F20"/>
              <w:sz w:val="12"/>
              <w:szCs w:val="14"/>
            </w:rPr>
            <w:t>20</w:t>
          </w:r>
        </w:p>
        <w:p w14:paraId="003D0FC2"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1922F5D"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202FCADF"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C09C3">
            <w:rPr>
              <w:b/>
              <w:noProof/>
              <w:sz w:val="16"/>
            </w:rPr>
            <w:t>4</w:t>
          </w:r>
          <w:r w:rsidRPr="00270DA4">
            <w:rPr>
              <w:b/>
              <w:sz w:val="16"/>
            </w:rPr>
            <w:fldChar w:fldCharType="end"/>
          </w:r>
        </w:p>
      </w:tc>
    </w:tr>
  </w:tbl>
  <w:p w14:paraId="17A2C595"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1A54F6E5" wp14:editId="47EB421B">
              <wp:simplePos x="0" y="0"/>
              <wp:positionH relativeFrom="column">
                <wp:posOffset>-102235</wp:posOffset>
              </wp:positionH>
              <wp:positionV relativeFrom="paragraph">
                <wp:posOffset>-316547</wp:posOffset>
              </wp:positionV>
              <wp:extent cx="1899433" cy="290512"/>
              <wp:effectExtent l="0" t="0" r="24765" b="14605"/>
              <wp:wrapNone/>
              <wp:docPr id="15" name="Text Box 15"/>
              <wp:cNvGraphicFramePr/>
              <a:graphic xmlns:a="http://schemas.openxmlformats.org/drawingml/2006/main">
                <a:graphicData uri="http://schemas.microsoft.com/office/word/2010/wordprocessingShape">
                  <wps:wsp>
                    <wps:cNvSpPr txBox="1"/>
                    <wps:spPr>
                      <a:xfrm>
                        <a:off x="0" y="0"/>
                        <a:ext cx="1899433" cy="2905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725029" w14:textId="2753E2B9" w:rsidR="00100875" w:rsidRPr="006C3970" w:rsidRDefault="00416B8C" w:rsidP="00EF2C4F">
                          <w:pPr>
                            <w:spacing w:before="0" w:line="240" w:lineRule="auto"/>
                            <w:rPr>
                              <w:sz w:val="8"/>
                              <w:szCs w:val="12"/>
                            </w:rPr>
                          </w:pPr>
                          <w:r w:rsidRPr="006C3970">
                            <w:rPr>
                              <w:sz w:val="10"/>
                            </w:rPr>
                            <w:t>The above page</w:t>
                          </w:r>
                          <w:r w:rsidR="001529F4">
                            <w:rPr>
                              <w:sz w:val="10"/>
                            </w:rPr>
                            <w:t>s</w:t>
                          </w:r>
                          <w:r w:rsidRPr="006C3970">
                            <w:rPr>
                              <w:sz w:val="10"/>
                            </w:rPr>
                            <w:t xml:space="preserve">: </w:t>
                          </w:r>
                          <w:r>
                            <w:rPr>
                              <w:sz w:val="10"/>
                            </w:rPr>
                            <w:br/>
                          </w:r>
                          <w:r w:rsidR="009C09C3">
                            <w:rPr>
                              <w:sz w:val="10"/>
                            </w:rPr>
                            <w:t>Text and illustration (page 21) copyright © Crown. See the student book for copyright details for the photos on page 23.</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F6E5" id="_x0000_t202" coordsize="21600,21600" o:spt="202" path="m,l,21600r21600,l21600,xe">
              <v:stroke joinstyle="miter"/>
              <v:path gradientshapeok="t" o:connecttype="rect"/>
            </v:shapetype>
            <v:shape id="Text Box 15" o:spid="_x0000_s1035" type="#_x0000_t202" style="position:absolute;margin-left:-8.05pt;margin-top:-24.9pt;width:149.55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" fillcolor="white [3201]" strokecolor="white [3212]" strokeweight=".5pt">
              <v:textbox inset=",,,0">
                <w:txbxContent>
                  <w:p w14:paraId="47725029" w14:textId="2753E2B9" w:rsidR="00100875" w:rsidRPr="006C3970" w:rsidRDefault="00416B8C" w:rsidP="00EF2C4F">
                    <w:pPr>
                      <w:spacing w:before="0" w:line="240" w:lineRule="auto"/>
                      <w:rPr>
                        <w:sz w:val="8"/>
                        <w:szCs w:val="12"/>
                      </w:rPr>
                    </w:pPr>
                    <w:r w:rsidRPr="006C3970">
                      <w:rPr>
                        <w:sz w:val="10"/>
                      </w:rPr>
                      <w:t>The above page</w:t>
                    </w:r>
                    <w:r w:rsidR="001529F4">
                      <w:rPr>
                        <w:sz w:val="10"/>
                      </w:rPr>
                      <w:t>s</w:t>
                    </w:r>
                    <w:r w:rsidRPr="006C3970">
                      <w:rPr>
                        <w:sz w:val="10"/>
                      </w:rPr>
                      <w:t xml:space="preserve">: </w:t>
                    </w:r>
                    <w:r>
                      <w:rPr>
                        <w:sz w:val="10"/>
                      </w:rPr>
                      <w:br/>
                    </w:r>
                    <w:r w:rsidR="009C09C3">
                      <w:rPr>
                        <w:sz w:val="10"/>
                      </w:rPr>
                      <w:t>Text and illustration (page 21) copyright © Crown. See the student book for copyright details for the photos on page 23.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D0D53" w:rsidRPr="00375E5B" w14:paraId="5FAC7833" w14:textId="77777777" w:rsidTr="001F0CE4">
      <w:tc>
        <w:tcPr>
          <w:tcW w:w="4797" w:type="pct"/>
        </w:tcPr>
        <w:p w14:paraId="638091CD" w14:textId="6AC8BAAD" w:rsidR="007D0D53" w:rsidRDefault="007D0D53" w:rsidP="00151E55">
          <w:pPr>
            <w:spacing w:line="240" w:lineRule="auto"/>
            <w:jc w:val="right"/>
            <w:rPr>
              <w:sz w:val="12"/>
              <w:szCs w:val="12"/>
              <w:lang w:val="en-AU"/>
            </w:rPr>
          </w:pPr>
          <w:r w:rsidRPr="00280AD0">
            <w:rPr>
              <w:rFonts w:cs="Source Sans Pro"/>
              <w:color w:val="231F20"/>
              <w:sz w:val="12"/>
              <w:szCs w:val="14"/>
            </w:rPr>
            <w:t>TEACHER SUPPORT MATERIAL FOR “</w:t>
          </w:r>
          <w:r w:rsidR="008A2BA2" w:rsidRPr="008A5E38">
            <w:rPr>
              <w:rFonts w:cs="Source Sans Pro"/>
              <w:b/>
              <w:bCs/>
              <w:color w:val="231F20"/>
              <w:sz w:val="12"/>
              <w:szCs w:val="12"/>
            </w:rPr>
            <w:t>FOULDEN MAAR: FOSSILS OR FOOD</w:t>
          </w:r>
          <w:r w:rsidR="00827FBB">
            <w:rPr>
              <w:rFonts w:cs="Source Sans Pro"/>
              <w:b/>
              <w:bCs/>
              <w:color w:val="231F20"/>
              <w:sz w:val="12"/>
              <w:szCs w:val="12"/>
            </w:rPr>
            <w:t>?</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w:t>
          </w:r>
          <w:r w:rsidR="00096555">
            <w:rPr>
              <w:rFonts w:cs="Source Sans Pro"/>
              <w:color w:val="231F20"/>
              <w:sz w:val="12"/>
              <w:szCs w:val="14"/>
            </w:rPr>
            <w:t>20</w:t>
          </w:r>
        </w:p>
        <w:p w14:paraId="56664B26" w14:textId="77777777" w:rsidR="007D0D53" w:rsidRDefault="007D0D53"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D5DDD4D" w14:textId="77777777" w:rsidR="007D0D53" w:rsidRPr="00304834" w:rsidRDefault="007D0D53"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w:t>
          </w:r>
          <w:r w:rsidR="00FD17C6">
            <w:rPr>
              <w:sz w:val="10"/>
              <w:szCs w:val="12"/>
              <w:lang w:val="en-AU"/>
            </w:rPr>
            <w:t>0</w:t>
          </w:r>
        </w:p>
      </w:tc>
      <w:tc>
        <w:tcPr>
          <w:tcW w:w="203" w:type="pct"/>
        </w:tcPr>
        <w:p w14:paraId="04FFAD6A"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C09C3">
            <w:rPr>
              <w:b/>
              <w:noProof/>
              <w:sz w:val="16"/>
            </w:rPr>
            <w:t>6</w:t>
          </w:r>
          <w:r w:rsidRPr="00270DA4">
            <w:rPr>
              <w:b/>
              <w:sz w:val="16"/>
            </w:rPr>
            <w:fldChar w:fldCharType="end"/>
          </w:r>
        </w:p>
      </w:tc>
    </w:tr>
  </w:tbl>
  <w:p w14:paraId="768C1B4F" w14:textId="77777777" w:rsidR="007D0D53" w:rsidRPr="00624FAA" w:rsidRDefault="007D0D53"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ECF76" w14:textId="1DB78262" w:rsidR="007D0D53" w:rsidRPr="00F53BA6" w:rsidRDefault="007D0D53"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EF7F08" w:rsidRPr="00EF7F08">
      <w:rPr>
        <w:rFonts w:ascii="Arial" w:hAnsi="Arial" w:cs="Arial"/>
      </w:rPr>
      <w:t xml:space="preserve">978-1-77663-563-4 </w:t>
    </w:r>
    <w:r w:rsidRPr="00F53BA6">
      <w:rPr>
        <w:rFonts w:ascii="Arial" w:hAnsi="Arial" w:cs="Arial"/>
      </w:rPr>
      <w:t xml:space="preserve">(WORD) ISBN </w:t>
    </w:r>
    <w:r w:rsidR="008A2BA2" w:rsidRPr="008A2BA2">
      <w:rPr>
        <w:rFonts w:ascii="Arial" w:hAnsi="Arial" w:cs="Arial"/>
      </w:rPr>
      <w:t>978-1-77663-564-1</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7D0D53" w:rsidRPr="00375E5B" w14:paraId="22168842" w14:textId="77777777" w:rsidTr="00077B5A">
      <w:tc>
        <w:tcPr>
          <w:tcW w:w="1342" w:type="pct"/>
          <w:tcBorders>
            <w:top w:val="nil"/>
            <w:right w:val="nil"/>
          </w:tcBorders>
        </w:tcPr>
        <w:p w14:paraId="4989C8E5" w14:textId="77777777" w:rsidR="007D0D53" w:rsidRDefault="007D0D53" w:rsidP="00E118E8">
          <w:pPr>
            <w:tabs>
              <w:tab w:val="right" w:pos="9808"/>
            </w:tabs>
            <w:spacing w:before="0" w:line="240" w:lineRule="auto"/>
            <w:jc w:val="right"/>
            <w:rPr>
              <w:sz w:val="12"/>
              <w:szCs w:val="12"/>
              <w:lang w:val="en-AU"/>
            </w:rPr>
          </w:pPr>
        </w:p>
        <w:p w14:paraId="45ECC9AA" w14:textId="77777777" w:rsidR="007D0D53" w:rsidRPr="00304834" w:rsidRDefault="007D0D53" w:rsidP="00E118E8">
          <w:pPr>
            <w:tabs>
              <w:tab w:val="left" w:pos="3261"/>
              <w:tab w:val="right" w:pos="9808"/>
            </w:tabs>
            <w:spacing w:before="0" w:line="240" w:lineRule="auto"/>
            <w:rPr>
              <w:sz w:val="12"/>
              <w:szCs w:val="12"/>
              <w:lang w:val="en-AU"/>
            </w:rPr>
          </w:pPr>
        </w:p>
      </w:tc>
      <w:tc>
        <w:tcPr>
          <w:tcW w:w="3455" w:type="pct"/>
          <w:tcBorders>
            <w:left w:val="nil"/>
          </w:tcBorders>
        </w:tcPr>
        <w:p w14:paraId="28015BBF" w14:textId="31AE6773" w:rsidR="007D0D53" w:rsidRPr="00F53BA6" w:rsidRDefault="007D0D53"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8A5E38" w:rsidRPr="008A5E38">
            <w:rPr>
              <w:rFonts w:cs="Source Sans Pro"/>
              <w:b/>
              <w:bCs/>
              <w:color w:val="231F20"/>
              <w:sz w:val="12"/>
              <w:szCs w:val="12"/>
            </w:rPr>
            <w:t>FOULDEN MAAR: FOSSILS OR FOOD</w:t>
          </w:r>
          <w:r w:rsidR="00827FBB">
            <w:rPr>
              <w:rFonts w:cs="Source Sans Pro"/>
              <w:b/>
              <w:bCs/>
              <w:color w:val="231F20"/>
              <w:sz w:val="12"/>
              <w:szCs w:val="12"/>
            </w:rPr>
            <w:t>?</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w:t>
          </w:r>
          <w:r w:rsidR="00FD17C6">
            <w:rPr>
              <w:rFonts w:cs="Source Sans Pro"/>
              <w:color w:val="231F20"/>
              <w:sz w:val="12"/>
              <w:szCs w:val="12"/>
            </w:rPr>
            <w:t>20</w:t>
          </w:r>
        </w:p>
        <w:p w14:paraId="572971D2" w14:textId="77777777" w:rsidR="007D0D53" w:rsidRPr="00F53BA6" w:rsidRDefault="007D0D53"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6C007169" w14:textId="77777777" w:rsidR="007D0D53" w:rsidRPr="00304834" w:rsidRDefault="007D0D53" w:rsidP="00AE3DC9">
          <w:pPr>
            <w:spacing w:before="0" w:line="240" w:lineRule="auto"/>
            <w:ind w:left="9808" w:hanging="9497"/>
            <w:jc w:val="right"/>
            <w:rPr>
              <w:sz w:val="12"/>
              <w:szCs w:val="12"/>
              <w:lang w:val="en-AU"/>
            </w:rPr>
          </w:pPr>
          <w:r w:rsidRPr="001D7607">
            <w:rPr>
              <w:sz w:val="10"/>
              <w:szCs w:val="12"/>
              <w:lang w:val="en-AU"/>
            </w:rPr>
            <w:t>COPYRIGHT © CROWN 20</w:t>
          </w:r>
          <w:r w:rsidR="00FD17C6">
            <w:rPr>
              <w:sz w:val="10"/>
              <w:szCs w:val="12"/>
              <w:lang w:val="en-AU"/>
            </w:rPr>
            <w:t>20</w:t>
          </w:r>
        </w:p>
      </w:tc>
      <w:tc>
        <w:tcPr>
          <w:tcW w:w="203" w:type="pct"/>
        </w:tcPr>
        <w:p w14:paraId="680BA71A"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C09C3">
            <w:rPr>
              <w:b/>
              <w:noProof/>
              <w:sz w:val="16"/>
            </w:rPr>
            <w:t>7</w:t>
          </w:r>
          <w:r w:rsidRPr="00270DA4">
            <w:rPr>
              <w:b/>
              <w:sz w:val="16"/>
            </w:rPr>
            <w:fldChar w:fldCharType="end"/>
          </w:r>
        </w:p>
      </w:tc>
    </w:tr>
  </w:tbl>
  <w:p w14:paraId="55761076" w14:textId="77777777" w:rsidR="007D0D53" w:rsidRPr="00624FAA" w:rsidRDefault="007D0D53"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6AB7F728" wp14:editId="2E919DA3">
          <wp:simplePos x="0" y="0"/>
          <wp:positionH relativeFrom="column">
            <wp:posOffset>46355</wp:posOffset>
          </wp:positionH>
          <wp:positionV relativeFrom="paragraph">
            <wp:posOffset>-696595</wp:posOffset>
          </wp:positionV>
          <wp:extent cx="1281430" cy="674370"/>
          <wp:effectExtent l="0" t="0" r="0" b="0"/>
          <wp:wrapNone/>
          <wp:docPr id="17" name="Picture 1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EF693" w14:textId="77777777" w:rsidR="00995610" w:rsidRDefault="00995610" w:rsidP="00AC20AC">
      <w:r>
        <w:separator/>
      </w:r>
    </w:p>
  </w:footnote>
  <w:footnote w:type="continuationSeparator" w:id="0">
    <w:p w14:paraId="308DD91F" w14:textId="77777777" w:rsidR="00995610" w:rsidRDefault="00995610"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35369"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2C597B"/>
    <w:multiLevelType w:val="hybridMultilevel"/>
    <w:tmpl w:val="C77432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70F"/>
    <w:rsid w:val="000008B1"/>
    <w:rsid w:val="0000093D"/>
    <w:rsid w:val="00001B4C"/>
    <w:rsid w:val="00001C67"/>
    <w:rsid w:val="000038C7"/>
    <w:rsid w:val="00004880"/>
    <w:rsid w:val="000052CD"/>
    <w:rsid w:val="00007460"/>
    <w:rsid w:val="00007D03"/>
    <w:rsid w:val="00012CE1"/>
    <w:rsid w:val="00017071"/>
    <w:rsid w:val="00017FE1"/>
    <w:rsid w:val="000204A0"/>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C61"/>
    <w:rsid w:val="00051137"/>
    <w:rsid w:val="000522F5"/>
    <w:rsid w:val="0005292F"/>
    <w:rsid w:val="0005391D"/>
    <w:rsid w:val="000539E4"/>
    <w:rsid w:val="00053C7E"/>
    <w:rsid w:val="000540E6"/>
    <w:rsid w:val="00056A88"/>
    <w:rsid w:val="0005700A"/>
    <w:rsid w:val="000605B8"/>
    <w:rsid w:val="000609DF"/>
    <w:rsid w:val="00061D2A"/>
    <w:rsid w:val="00061D2F"/>
    <w:rsid w:val="00062E76"/>
    <w:rsid w:val="00063F17"/>
    <w:rsid w:val="000671F2"/>
    <w:rsid w:val="00067E37"/>
    <w:rsid w:val="000744D5"/>
    <w:rsid w:val="00075649"/>
    <w:rsid w:val="0007732C"/>
    <w:rsid w:val="00077B5A"/>
    <w:rsid w:val="0008069C"/>
    <w:rsid w:val="00082FB3"/>
    <w:rsid w:val="00083F04"/>
    <w:rsid w:val="000846DE"/>
    <w:rsid w:val="00092814"/>
    <w:rsid w:val="00093AA5"/>
    <w:rsid w:val="000949D0"/>
    <w:rsid w:val="00096555"/>
    <w:rsid w:val="00097C09"/>
    <w:rsid w:val="000A049A"/>
    <w:rsid w:val="000A09A6"/>
    <w:rsid w:val="000A0C8F"/>
    <w:rsid w:val="000A3D5D"/>
    <w:rsid w:val="000A4E98"/>
    <w:rsid w:val="000A5056"/>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5DCA"/>
    <w:rsid w:val="000D6D24"/>
    <w:rsid w:val="000D76C4"/>
    <w:rsid w:val="000E1C33"/>
    <w:rsid w:val="000E2DEF"/>
    <w:rsid w:val="000E3D67"/>
    <w:rsid w:val="000E4B90"/>
    <w:rsid w:val="000E4B9C"/>
    <w:rsid w:val="000E7EE4"/>
    <w:rsid w:val="000F18EE"/>
    <w:rsid w:val="000F2200"/>
    <w:rsid w:val="000F227B"/>
    <w:rsid w:val="000F262A"/>
    <w:rsid w:val="000F264D"/>
    <w:rsid w:val="000F3C39"/>
    <w:rsid w:val="000F5646"/>
    <w:rsid w:val="000F6888"/>
    <w:rsid w:val="00100875"/>
    <w:rsid w:val="001026B7"/>
    <w:rsid w:val="0010316E"/>
    <w:rsid w:val="00104807"/>
    <w:rsid w:val="00104BFE"/>
    <w:rsid w:val="0010547C"/>
    <w:rsid w:val="001056A8"/>
    <w:rsid w:val="001066DE"/>
    <w:rsid w:val="00107284"/>
    <w:rsid w:val="00107A97"/>
    <w:rsid w:val="001114E1"/>
    <w:rsid w:val="001125D9"/>
    <w:rsid w:val="0011300C"/>
    <w:rsid w:val="001135F6"/>
    <w:rsid w:val="00113C48"/>
    <w:rsid w:val="0011405D"/>
    <w:rsid w:val="001156A3"/>
    <w:rsid w:val="001169B5"/>
    <w:rsid w:val="0011729A"/>
    <w:rsid w:val="001206F2"/>
    <w:rsid w:val="00120FFE"/>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414C"/>
    <w:rsid w:val="001458A7"/>
    <w:rsid w:val="0014615A"/>
    <w:rsid w:val="00146E2E"/>
    <w:rsid w:val="00151474"/>
    <w:rsid w:val="00151847"/>
    <w:rsid w:val="00151E55"/>
    <w:rsid w:val="00151F04"/>
    <w:rsid w:val="00152231"/>
    <w:rsid w:val="001529F4"/>
    <w:rsid w:val="001532BF"/>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66C56"/>
    <w:rsid w:val="001705CF"/>
    <w:rsid w:val="00170E4D"/>
    <w:rsid w:val="001713E6"/>
    <w:rsid w:val="00171686"/>
    <w:rsid w:val="00171989"/>
    <w:rsid w:val="00171EB1"/>
    <w:rsid w:val="0017233E"/>
    <w:rsid w:val="00172DE5"/>
    <w:rsid w:val="00173D7E"/>
    <w:rsid w:val="00175402"/>
    <w:rsid w:val="0018089E"/>
    <w:rsid w:val="001812AC"/>
    <w:rsid w:val="001817C9"/>
    <w:rsid w:val="00181D47"/>
    <w:rsid w:val="00181DEE"/>
    <w:rsid w:val="00182BB0"/>
    <w:rsid w:val="00182DE8"/>
    <w:rsid w:val="001856EE"/>
    <w:rsid w:val="00185886"/>
    <w:rsid w:val="00185F4C"/>
    <w:rsid w:val="001874B3"/>
    <w:rsid w:val="001903B5"/>
    <w:rsid w:val="0019196A"/>
    <w:rsid w:val="001949FF"/>
    <w:rsid w:val="00196C14"/>
    <w:rsid w:val="001978EC"/>
    <w:rsid w:val="001A102C"/>
    <w:rsid w:val="001A11DC"/>
    <w:rsid w:val="001A221C"/>
    <w:rsid w:val="001A2F92"/>
    <w:rsid w:val="001A343A"/>
    <w:rsid w:val="001A5684"/>
    <w:rsid w:val="001A619C"/>
    <w:rsid w:val="001A666E"/>
    <w:rsid w:val="001B0645"/>
    <w:rsid w:val="001B0A6F"/>
    <w:rsid w:val="001B1820"/>
    <w:rsid w:val="001B2E2C"/>
    <w:rsid w:val="001B2E3E"/>
    <w:rsid w:val="001B309E"/>
    <w:rsid w:val="001B3A71"/>
    <w:rsid w:val="001B3ECA"/>
    <w:rsid w:val="001B40B8"/>
    <w:rsid w:val="001B72E4"/>
    <w:rsid w:val="001C14A9"/>
    <w:rsid w:val="001C4336"/>
    <w:rsid w:val="001C656C"/>
    <w:rsid w:val="001C6A59"/>
    <w:rsid w:val="001C7253"/>
    <w:rsid w:val="001D0421"/>
    <w:rsid w:val="001D1BBC"/>
    <w:rsid w:val="001D2355"/>
    <w:rsid w:val="001D280D"/>
    <w:rsid w:val="001D36EC"/>
    <w:rsid w:val="001D3A9E"/>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1CC"/>
    <w:rsid w:val="00203DF5"/>
    <w:rsid w:val="00204277"/>
    <w:rsid w:val="0020436D"/>
    <w:rsid w:val="00205911"/>
    <w:rsid w:val="00207995"/>
    <w:rsid w:val="00210147"/>
    <w:rsid w:val="00211324"/>
    <w:rsid w:val="00211412"/>
    <w:rsid w:val="0021152E"/>
    <w:rsid w:val="0021430E"/>
    <w:rsid w:val="00215ADE"/>
    <w:rsid w:val="00215DC0"/>
    <w:rsid w:val="00216D8A"/>
    <w:rsid w:val="00217909"/>
    <w:rsid w:val="00217A9A"/>
    <w:rsid w:val="00220C93"/>
    <w:rsid w:val="00220DFD"/>
    <w:rsid w:val="00220E8A"/>
    <w:rsid w:val="00222C0B"/>
    <w:rsid w:val="00223B16"/>
    <w:rsid w:val="0022547A"/>
    <w:rsid w:val="00227A7A"/>
    <w:rsid w:val="00230281"/>
    <w:rsid w:val="002312DA"/>
    <w:rsid w:val="0023138F"/>
    <w:rsid w:val="002313DE"/>
    <w:rsid w:val="00232F13"/>
    <w:rsid w:val="0023367D"/>
    <w:rsid w:val="00233D2B"/>
    <w:rsid w:val="00234EE9"/>
    <w:rsid w:val="00235ADA"/>
    <w:rsid w:val="00235CD1"/>
    <w:rsid w:val="002447CC"/>
    <w:rsid w:val="00244BB2"/>
    <w:rsid w:val="002459EF"/>
    <w:rsid w:val="00247370"/>
    <w:rsid w:val="00247915"/>
    <w:rsid w:val="0024799A"/>
    <w:rsid w:val="00250540"/>
    <w:rsid w:val="002546DB"/>
    <w:rsid w:val="00254B8C"/>
    <w:rsid w:val="002563E3"/>
    <w:rsid w:val="00257161"/>
    <w:rsid w:val="00261C96"/>
    <w:rsid w:val="002623EE"/>
    <w:rsid w:val="00263F87"/>
    <w:rsid w:val="002644B2"/>
    <w:rsid w:val="00264980"/>
    <w:rsid w:val="0026554C"/>
    <w:rsid w:val="002664AD"/>
    <w:rsid w:val="00267B0A"/>
    <w:rsid w:val="00270DA4"/>
    <w:rsid w:val="00271077"/>
    <w:rsid w:val="00271A30"/>
    <w:rsid w:val="002729C1"/>
    <w:rsid w:val="00273137"/>
    <w:rsid w:val="00273F79"/>
    <w:rsid w:val="00275BAA"/>
    <w:rsid w:val="00276682"/>
    <w:rsid w:val="00280AD0"/>
    <w:rsid w:val="00282529"/>
    <w:rsid w:val="00282611"/>
    <w:rsid w:val="002838AD"/>
    <w:rsid w:val="0028392F"/>
    <w:rsid w:val="002848FC"/>
    <w:rsid w:val="002922CB"/>
    <w:rsid w:val="00293907"/>
    <w:rsid w:val="00294C7D"/>
    <w:rsid w:val="00295777"/>
    <w:rsid w:val="00296F10"/>
    <w:rsid w:val="002A0A90"/>
    <w:rsid w:val="002A23F2"/>
    <w:rsid w:val="002A3CDE"/>
    <w:rsid w:val="002A7D7B"/>
    <w:rsid w:val="002B2727"/>
    <w:rsid w:val="002B3944"/>
    <w:rsid w:val="002B3DDC"/>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4655"/>
    <w:rsid w:val="002D4A2C"/>
    <w:rsid w:val="002D57CB"/>
    <w:rsid w:val="002D6719"/>
    <w:rsid w:val="002D6A4A"/>
    <w:rsid w:val="002D7C4C"/>
    <w:rsid w:val="002D7E51"/>
    <w:rsid w:val="002E06F5"/>
    <w:rsid w:val="002E0FE5"/>
    <w:rsid w:val="002E2FD5"/>
    <w:rsid w:val="002E3490"/>
    <w:rsid w:val="002E376A"/>
    <w:rsid w:val="002E406A"/>
    <w:rsid w:val="002E4A23"/>
    <w:rsid w:val="002E692D"/>
    <w:rsid w:val="002E6BBD"/>
    <w:rsid w:val="002E7592"/>
    <w:rsid w:val="002E75A0"/>
    <w:rsid w:val="002E7622"/>
    <w:rsid w:val="002E7AA6"/>
    <w:rsid w:val="002F03B5"/>
    <w:rsid w:val="002F1E8E"/>
    <w:rsid w:val="002F2DA3"/>
    <w:rsid w:val="002F2F5E"/>
    <w:rsid w:val="002F32DE"/>
    <w:rsid w:val="002F662A"/>
    <w:rsid w:val="00302B4A"/>
    <w:rsid w:val="003038BC"/>
    <w:rsid w:val="00303D22"/>
    <w:rsid w:val="00304834"/>
    <w:rsid w:val="00305E0E"/>
    <w:rsid w:val="00307EF5"/>
    <w:rsid w:val="00311A61"/>
    <w:rsid w:val="00312763"/>
    <w:rsid w:val="00313628"/>
    <w:rsid w:val="00315D40"/>
    <w:rsid w:val="00315E75"/>
    <w:rsid w:val="0031730E"/>
    <w:rsid w:val="00317B4C"/>
    <w:rsid w:val="003203ED"/>
    <w:rsid w:val="00322FF0"/>
    <w:rsid w:val="003232B6"/>
    <w:rsid w:val="003233A7"/>
    <w:rsid w:val="00323F37"/>
    <w:rsid w:val="00326239"/>
    <w:rsid w:val="00326F34"/>
    <w:rsid w:val="00327095"/>
    <w:rsid w:val="00333B0E"/>
    <w:rsid w:val="00336A00"/>
    <w:rsid w:val="00340EAD"/>
    <w:rsid w:val="00342896"/>
    <w:rsid w:val="00342F02"/>
    <w:rsid w:val="0034334E"/>
    <w:rsid w:val="00343570"/>
    <w:rsid w:val="00343C23"/>
    <w:rsid w:val="00345AC0"/>
    <w:rsid w:val="0034699D"/>
    <w:rsid w:val="00347DC6"/>
    <w:rsid w:val="00347EE2"/>
    <w:rsid w:val="003508B6"/>
    <w:rsid w:val="00350C68"/>
    <w:rsid w:val="00350F05"/>
    <w:rsid w:val="00350F3B"/>
    <w:rsid w:val="0035131D"/>
    <w:rsid w:val="0035312E"/>
    <w:rsid w:val="003533F2"/>
    <w:rsid w:val="00353562"/>
    <w:rsid w:val="00354524"/>
    <w:rsid w:val="00357EC2"/>
    <w:rsid w:val="00360DAB"/>
    <w:rsid w:val="00361B98"/>
    <w:rsid w:val="003629AF"/>
    <w:rsid w:val="00363034"/>
    <w:rsid w:val="0036377F"/>
    <w:rsid w:val="003645EE"/>
    <w:rsid w:val="0037025F"/>
    <w:rsid w:val="003727C4"/>
    <w:rsid w:val="00372A0F"/>
    <w:rsid w:val="00373578"/>
    <w:rsid w:val="00373BEC"/>
    <w:rsid w:val="003741DD"/>
    <w:rsid w:val="00374EAD"/>
    <w:rsid w:val="00375E5B"/>
    <w:rsid w:val="00376694"/>
    <w:rsid w:val="0037700D"/>
    <w:rsid w:val="00377294"/>
    <w:rsid w:val="003779EC"/>
    <w:rsid w:val="003801E7"/>
    <w:rsid w:val="00380811"/>
    <w:rsid w:val="00381566"/>
    <w:rsid w:val="00384E34"/>
    <w:rsid w:val="003854DE"/>
    <w:rsid w:val="00386935"/>
    <w:rsid w:val="003874DE"/>
    <w:rsid w:val="00390DD5"/>
    <w:rsid w:val="003922DE"/>
    <w:rsid w:val="00392B3E"/>
    <w:rsid w:val="00393514"/>
    <w:rsid w:val="003942CF"/>
    <w:rsid w:val="00394EFA"/>
    <w:rsid w:val="003950A5"/>
    <w:rsid w:val="00396D0E"/>
    <w:rsid w:val="00396D84"/>
    <w:rsid w:val="003A257C"/>
    <w:rsid w:val="003A4322"/>
    <w:rsid w:val="003A4951"/>
    <w:rsid w:val="003A4D33"/>
    <w:rsid w:val="003A7AA9"/>
    <w:rsid w:val="003B138F"/>
    <w:rsid w:val="003B1626"/>
    <w:rsid w:val="003B1ABC"/>
    <w:rsid w:val="003B1AEE"/>
    <w:rsid w:val="003B1C08"/>
    <w:rsid w:val="003B2B0A"/>
    <w:rsid w:val="003B37A7"/>
    <w:rsid w:val="003B3DAE"/>
    <w:rsid w:val="003B4738"/>
    <w:rsid w:val="003B4B29"/>
    <w:rsid w:val="003B694B"/>
    <w:rsid w:val="003B7F51"/>
    <w:rsid w:val="003C151B"/>
    <w:rsid w:val="003C1582"/>
    <w:rsid w:val="003C1AE4"/>
    <w:rsid w:val="003C5498"/>
    <w:rsid w:val="003C62B8"/>
    <w:rsid w:val="003C7041"/>
    <w:rsid w:val="003D063B"/>
    <w:rsid w:val="003D13EF"/>
    <w:rsid w:val="003D2DE5"/>
    <w:rsid w:val="003D360C"/>
    <w:rsid w:val="003D4647"/>
    <w:rsid w:val="003D6D1D"/>
    <w:rsid w:val="003D6ED3"/>
    <w:rsid w:val="003D77A4"/>
    <w:rsid w:val="003E0B83"/>
    <w:rsid w:val="003E1AD4"/>
    <w:rsid w:val="003E4892"/>
    <w:rsid w:val="003E6431"/>
    <w:rsid w:val="003E6981"/>
    <w:rsid w:val="003E7459"/>
    <w:rsid w:val="003F05BF"/>
    <w:rsid w:val="003F0DE6"/>
    <w:rsid w:val="003F2522"/>
    <w:rsid w:val="003F316B"/>
    <w:rsid w:val="003F31DF"/>
    <w:rsid w:val="003F3357"/>
    <w:rsid w:val="003F3D69"/>
    <w:rsid w:val="003F789D"/>
    <w:rsid w:val="00402F61"/>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13A7"/>
    <w:rsid w:val="004439F7"/>
    <w:rsid w:val="004449D0"/>
    <w:rsid w:val="00445CA6"/>
    <w:rsid w:val="00446611"/>
    <w:rsid w:val="00446CC9"/>
    <w:rsid w:val="00451C58"/>
    <w:rsid w:val="00451F15"/>
    <w:rsid w:val="00452234"/>
    <w:rsid w:val="00452DAC"/>
    <w:rsid w:val="00453340"/>
    <w:rsid w:val="00453B82"/>
    <w:rsid w:val="00453E71"/>
    <w:rsid w:val="00454591"/>
    <w:rsid w:val="004565B7"/>
    <w:rsid w:val="00456AB0"/>
    <w:rsid w:val="00460FC5"/>
    <w:rsid w:val="00463D6C"/>
    <w:rsid w:val="00466029"/>
    <w:rsid w:val="00466B49"/>
    <w:rsid w:val="00466FA6"/>
    <w:rsid w:val="00467A11"/>
    <w:rsid w:val="00467E81"/>
    <w:rsid w:val="004717C3"/>
    <w:rsid w:val="004728DB"/>
    <w:rsid w:val="00475312"/>
    <w:rsid w:val="0047576A"/>
    <w:rsid w:val="00475AFA"/>
    <w:rsid w:val="00476267"/>
    <w:rsid w:val="004776EF"/>
    <w:rsid w:val="00485C34"/>
    <w:rsid w:val="00487DB9"/>
    <w:rsid w:val="004913CC"/>
    <w:rsid w:val="004932B5"/>
    <w:rsid w:val="00495BC2"/>
    <w:rsid w:val="004A0382"/>
    <w:rsid w:val="004A067F"/>
    <w:rsid w:val="004A17A6"/>
    <w:rsid w:val="004A2F2E"/>
    <w:rsid w:val="004A670B"/>
    <w:rsid w:val="004A7733"/>
    <w:rsid w:val="004B0F67"/>
    <w:rsid w:val="004B1784"/>
    <w:rsid w:val="004B324F"/>
    <w:rsid w:val="004B3F1F"/>
    <w:rsid w:val="004B43D8"/>
    <w:rsid w:val="004B48F2"/>
    <w:rsid w:val="004B5894"/>
    <w:rsid w:val="004B5E64"/>
    <w:rsid w:val="004B6783"/>
    <w:rsid w:val="004B7ED0"/>
    <w:rsid w:val="004C192A"/>
    <w:rsid w:val="004C3C8A"/>
    <w:rsid w:val="004C4142"/>
    <w:rsid w:val="004C43B6"/>
    <w:rsid w:val="004C5E35"/>
    <w:rsid w:val="004C6937"/>
    <w:rsid w:val="004C6ABD"/>
    <w:rsid w:val="004D2A9D"/>
    <w:rsid w:val="004D301A"/>
    <w:rsid w:val="004D3B8B"/>
    <w:rsid w:val="004D3C02"/>
    <w:rsid w:val="004D538D"/>
    <w:rsid w:val="004D5E62"/>
    <w:rsid w:val="004D6503"/>
    <w:rsid w:val="004E2872"/>
    <w:rsid w:val="004E2953"/>
    <w:rsid w:val="004E3443"/>
    <w:rsid w:val="004E7162"/>
    <w:rsid w:val="004E795F"/>
    <w:rsid w:val="004F134B"/>
    <w:rsid w:val="004F2E67"/>
    <w:rsid w:val="004F3F92"/>
    <w:rsid w:val="004F483F"/>
    <w:rsid w:val="004F4F1C"/>
    <w:rsid w:val="004F5B85"/>
    <w:rsid w:val="004F7414"/>
    <w:rsid w:val="004F7F5B"/>
    <w:rsid w:val="00500086"/>
    <w:rsid w:val="00501D3D"/>
    <w:rsid w:val="00503764"/>
    <w:rsid w:val="00503ECE"/>
    <w:rsid w:val="0050641D"/>
    <w:rsid w:val="00506852"/>
    <w:rsid w:val="0051044D"/>
    <w:rsid w:val="00510F9E"/>
    <w:rsid w:val="00511219"/>
    <w:rsid w:val="00512527"/>
    <w:rsid w:val="005136D1"/>
    <w:rsid w:val="00514720"/>
    <w:rsid w:val="00515D36"/>
    <w:rsid w:val="00515E8B"/>
    <w:rsid w:val="00515FFE"/>
    <w:rsid w:val="005166E1"/>
    <w:rsid w:val="005204A4"/>
    <w:rsid w:val="00521F65"/>
    <w:rsid w:val="00524192"/>
    <w:rsid w:val="00525899"/>
    <w:rsid w:val="005261EF"/>
    <w:rsid w:val="0053012B"/>
    <w:rsid w:val="0053222C"/>
    <w:rsid w:val="00534D85"/>
    <w:rsid w:val="0053532F"/>
    <w:rsid w:val="00537EEB"/>
    <w:rsid w:val="0054064A"/>
    <w:rsid w:val="00541B03"/>
    <w:rsid w:val="005423E2"/>
    <w:rsid w:val="00542962"/>
    <w:rsid w:val="00542C42"/>
    <w:rsid w:val="0054469D"/>
    <w:rsid w:val="005446B4"/>
    <w:rsid w:val="00544A67"/>
    <w:rsid w:val="00546355"/>
    <w:rsid w:val="005466F7"/>
    <w:rsid w:val="00546DBE"/>
    <w:rsid w:val="00547DD7"/>
    <w:rsid w:val="005503F3"/>
    <w:rsid w:val="0055241D"/>
    <w:rsid w:val="00553ED5"/>
    <w:rsid w:val="00554975"/>
    <w:rsid w:val="00556DC9"/>
    <w:rsid w:val="00556F6C"/>
    <w:rsid w:val="00560F47"/>
    <w:rsid w:val="0056151C"/>
    <w:rsid w:val="005617D1"/>
    <w:rsid w:val="005622A9"/>
    <w:rsid w:val="005636BC"/>
    <w:rsid w:val="00563BCC"/>
    <w:rsid w:val="00564201"/>
    <w:rsid w:val="005647D9"/>
    <w:rsid w:val="00564ECA"/>
    <w:rsid w:val="00565FA7"/>
    <w:rsid w:val="00566B20"/>
    <w:rsid w:val="00567F88"/>
    <w:rsid w:val="005716CC"/>
    <w:rsid w:val="00571F5D"/>
    <w:rsid w:val="00573DF5"/>
    <w:rsid w:val="00574689"/>
    <w:rsid w:val="00575676"/>
    <w:rsid w:val="0058269B"/>
    <w:rsid w:val="005831F0"/>
    <w:rsid w:val="00584260"/>
    <w:rsid w:val="00587309"/>
    <w:rsid w:val="00592286"/>
    <w:rsid w:val="0059295D"/>
    <w:rsid w:val="005944E8"/>
    <w:rsid w:val="00594E96"/>
    <w:rsid w:val="00595E42"/>
    <w:rsid w:val="00595F87"/>
    <w:rsid w:val="00596830"/>
    <w:rsid w:val="005968FF"/>
    <w:rsid w:val="00597A85"/>
    <w:rsid w:val="005A09C7"/>
    <w:rsid w:val="005A12CE"/>
    <w:rsid w:val="005A23BE"/>
    <w:rsid w:val="005A2407"/>
    <w:rsid w:val="005A4747"/>
    <w:rsid w:val="005A6F62"/>
    <w:rsid w:val="005A7E1A"/>
    <w:rsid w:val="005B1338"/>
    <w:rsid w:val="005B1A00"/>
    <w:rsid w:val="005B1A5D"/>
    <w:rsid w:val="005B1C28"/>
    <w:rsid w:val="005B31D4"/>
    <w:rsid w:val="005B5F78"/>
    <w:rsid w:val="005B6CB6"/>
    <w:rsid w:val="005B6F13"/>
    <w:rsid w:val="005C30DE"/>
    <w:rsid w:val="005C3226"/>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E0D83"/>
    <w:rsid w:val="005E26EE"/>
    <w:rsid w:val="005E369E"/>
    <w:rsid w:val="005E3DC7"/>
    <w:rsid w:val="005E4F4E"/>
    <w:rsid w:val="005E6C80"/>
    <w:rsid w:val="005F14D7"/>
    <w:rsid w:val="005F20CE"/>
    <w:rsid w:val="005F27A5"/>
    <w:rsid w:val="005F4C9B"/>
    <w:rsid w:val="005F555A"/>
    <w:rsid w:val="005F7FC1"/>
    <w:rsid w:val="005F7FD3"/>
    <w:rsid w:val="0060060C"/>
    <w:rsid w:val="00600BD0"/>
    <w:rsid w:val="00601958"/>
    <w:rsid w:val="006027FD"/>
    <w:rsid w:val="00603129"/>
    <w:rsid w:val="006038E9"/>
    <w:rsid w:val="00603C56"/>
    <w:rsid w:val="006049F3"/>
    <w:rsid w:val="00604E43"/>
    <w:rsid w:val="00606455"/>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273CC"/>
    <w:rsid w:val="006309C9"/>
    <w:rsid w:val="00630DF6"/>
    <w:rsid w:val="00630F4A"/>
    <w:rsid w:val="0063337F"/>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1B9E"/>
    <w:rsid w:val="00662AC3"/>
    <w:rsid w:val="00662B54"/>
    <w:rsid w:val="006639FD"/>
    <w:rsid w:val="00663EE0"/>
    <w:rsid w:val="00666EDD"/>
    <w:rsid w:val="0067057A"/>
    <w:rsid w:val="00673333"/>
    <w:rsid w:val="006737DC"/>
    <w:rsid w:val="00673DF0"/>
    <w:rsid w:val="006740FA"/>
    <w:rsid w:val="00675BBD"/>
    <w:rsid w:val="00676ED5"/>
    <w:rsid w:val="00677961"/>
    <w:rsid w:val="00677D42"/>
    <w:rsid w:val="00682865"/>
    <w:rsid w:val="00682D2C"/>
    <w:rsid w:val="00683589"/>
    <w:rsid w:val="00683D47"/>
    <w:rsid w:val="0068412F"/>
    <w:rsid w:val="006845DD"/>
    <w:rsid w:val="006865EF"/>
    <w:rsid w:val="0069117F"/>
    <w:rsid w:val="006916C8"/>
    <w:rsid w:val="00691D01"/>
    <w:rsid w:val="00691FA9"/>
    <w:rsid w:val="006933AD"/>
    <w:rsid w:val="00694089"/>
    <w:rsid w:val="006949C0"/>
    <w:rsid w:val="00694E45"/>
    <w:rsid w:val="00695382"/>
    <w:rsid w:val="0069554E"/>
    <w:rsid w:val="0069728F"/>
    <w:rsid w:val="006A1192"/>
    <w:rsid w:val="006A14B8"/>
    <w:rsid w:val="006A1546"/>
    <w:rsid w:val="006A18F7"/>
    <w:rsid w:val="006A40CF"/>
    <w:rsid w:val="006A478C"/>
    <w:rsid w:val="006A504A"/>
    <w:rsid w:val="006A5389"/>
    <w:rsid w:val="006A5470"/>
    <w:rsid w:val="006A7538"/>
    <w:rsid w:val="006B2872"/>
    <w:rsid w:val="006B36E4"/>
    <w:rsid w:val="006B433C"/>
    <w:rsid w:val="006B4C18"/>
    <w:rsid w:val="006B5355"/>
    <w:rsid w:val="006B6181"/>
    <w:rsid w:val="006B7513"/>
    <w:rsid w:val="006B7670"/>
    <w:rsid w:val="006B7E6A"/>
    <w:rsid w:val="006C2244"/>
    <w:rsid w:val="006C278D"/>
    <w:rsid w:val="006C35C9"/>
    <w:rsid w:val="006C36DB"/>
    <w:rsid w:val="006C3892"/>
    <w:rsid w:val="006C3970"/>
    <w:rsid w:val="006C58C9"/>
    <w:rsid w:val="006D0655"/>
    <w:rsid w:val="006D1CB9"/>
    <w:rsid w:val="006D27C4"/>
    <w:rsid w:val="006D312E"/>
    <w:rsid w:val="006D38C6"/>
    <w:rsid w:val="006D3D3F"/>
    <w:rsid w:val="006D5675"/>
    <w:rsid w:val="006D58B2"/>
    <w:rsid w:val="006D5D2F"/>
    <w:rsid w:val="006D6994"/>
    <w:rsid w:val="006D7928"/>
    <w:rsid w:val="006D7CAB"/>
    <w:rsid w:val="006E5466"/>
    <w:rsid w:val="006E6C85"/>
    <w:rsid w:val="006F0797"/>
    <w:rsid w:val="006F0D6D"/>
    <w:rsid w:val="006F388B"/>
    <w:rsid w:val="006F42D2"/>
    <w:rsid w:val="006F6161"/>
    <w:rsid w:val="006F7058"/>
    <w:rsid w:val="006F7888"/>
    <w:rsid w:val="006F7AB0"/>
    <w:rsid w:val="006F7BCA"/>
    <w:rsid w:val="007000D4"/>
    <w:rsid w:val="00700955"/>
    <w:rsid w:val="00705692"/>
    <w:rsid w:val="00705ACC"/>
    <w:rsid w:val="00706946"/>
    <w:rsid w:val="007073C7"/>
    <w:rsid w:val="0070752D"/>
    <w:rsid w:val="007075D1"/>
    <w:rsid w:val="00707C25"/>
    <w:rsid w:val="00711C32"/>
    <w:rsid w:val="007145D4"/>
    <w:rsid w:val="00716110"/>
    <w:rsid w:val="0071678F"/>
    <w:rsid w:val="00716CA1"/>
    <w:rsid w:val="00717BDE"/>
    <w:rsid w:val="00720120"/>
    <w:rsid w:val="00722EFA"/>
    <w:rsid w:val="00723E6E"/>
    <w:rsid w:val="00724BE0"/>
    <w:rsid w:val="00724D98"/>
    <w:rsid w:val="0072785B"/>
    <w:rsid w:val="0073018D"/>
    <w:rsid w:val="00730CE0"/>
    <w:rsid w:val="00730EF7"/>
    <w:rsid w:val="00731918"/>
    <w:rsid w:val="007321CE"/>
    <w:rsid w:val="00732A7A"/>
    <w:rsid w:val="00733B72"/>
    <w:rsid w:val="00733F5F"/>
    <w:rsid w:val="0073402B"/>
    <w:rsid w:val="007349F3"/>
    <w:rsid w:val="007353C9"/>
    <w:rsid w:val="00736466"/>
    <w:rsid w:val="00736950"/>
    <w:rsid w:val="00740BA6"/>
    <w:rsid w:val="00744C0F"/>
    <w:rsid w:val="00747680"/>
    <w:rsid w:val="00747BAA"/>
    <w:rsid w:val="0075025B"/>
    <w:rsid w:val="00751891"/>
    <w:rsid w:val="00751D6F"/>
    <w:rsid w:val="007522A5"/>
    <w:rsid w:val="00752614"/>
    <w:rsid w:val="00757562"/>
    <w:rsid w:val="00757CF0"/>
    <w:rsid w:val="00760A75"/>
    <w:rsid w:val="0076159A"/>
    <w:rsid w:val="00761D18"/>
    <w:rsid w:val="00763AD6"/>
    <w:rsid w:val="007641E9"/>
    <w:rsid w:val="00764B16"/>
    <w:rsid w:val="00765B6E"/>
    <w:rsid w:val="00765CFA"/>
    <w:rsid w:val="00767A9F"/>
    <w:rsid w:val="0077093B"/>
    <w:rsid w:val="007709BA"/>
    <w:rsid w:val="00772260"/>
    <w:rsid w:val="00774F7E"/>
    <w:rsid w:val="007774EA"/>
    <w:rsid w:val="007801DB"/>
    <w:rsid w:val="00780ECF"/>
    <w:rsid w:val="00782B89"/>
    <w:rsid w:val="0078596F"/>
    <w:rsid w:val="00786594"/>
    <w:rsid w:val="00786DB8"/>
    <w:rsid w:val="007870F1"/>
    <w:rsid w:val="00790BB8"/>
    <w:rsid w:val="00792C5E"/>
    <w:rsid w:val="0079427E"/>
    <w:rsid w:val="00794A72"/>
    <w:rsid w:val="00797A98"/>
    <w:rsid w:val="00797AB0"/>
    <w:rsid w:val="007A105C"/>
    <w:rsid w:val="007A1ED9"/>
    <w:rsid w:val="007A2F18"/>
    <w:rsid w:val="007A46F3"/>
    <w:rsid w:val="007A7B8A"/>
    <w:rsid w:val="007A7C92"/>
    <w:rsid w:val="007B13E5"/>
    <w:rsid w:val="007B1FD1"/>
    <w:rsid w:val="007B36FD"/>
    <w:rsid w:val="007B4742"/>
    <w:rsid w:val="007B4C79"/>
    <w:rsid w:val="007B4C7B"/>
    <w:rsid w:val="007B549B"/>
    <w:rsid w:val="007B6251"/>
    <w:rsid w:val="007C1E08"/>
    <w:rsid w:val="007C2C2E"/>
    <w:rsid w:val="007C4524"/>
    <w:rsid w:val="007C59CC"/>
    <w:rsid w:val="007C6BB0"/>
    <w:rsid w:val="007C7739"/>
    <w:rsid w:val="007D0D53"/>
    <w:rsid w:val="007D23F7"/>
    <w:rsid w:val="007D5774"/>
    <w:rsid w:val="007D5DB7"/>
    <w:rsid w:val="007E100D"/>
    <w:rsid w:val="007E2CC4"/>
    <w:rsid w:val="007E362A"/>
    <w:rsid w:val="007E40F5"/>
    <w:rsid w:val="007E456E"/>
    <w:rsid w:val="007E540D"/>
    <w:rsid w:val="007E6E8D"/>
    <w:rsid w:val="007E7943"/>
    <w:rsid w:val="007F2D39"/>
    <w:rsid w:val="007F2DC3"/>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0654"/>
    <w:rsid w:val="008212B0"/>
    <w:rsid w:val="00822543"/>
    <w:rsid w:val="00824AF8"/>
    <w:rsid w:val="008264A5"/>
    <w:rsid w:val="00826B48"/>
    <w:rsid w:val="00827420"/>
    <w:rsid w:val="00827650"/>
    <w:rsid w:val="00827857"/>
    <w:rsid w:val="00827FBB"/>
    <w:rsid w:val="00830BC7"/>
    <w:rsid w:val="0083227D"/>
    <w:rsid w:val="00832449"/>
    <w:rsid w:val="00834EA5"/>
    <w:rsid w:val="00837982"/>
    <w:rsid w:val="00840C95"/>
    <w:rsid w:val="00840E56"/>
    <w:rsid w:val="008413DC"/>
    <w:rsid w:val="00842756"/>
    <w:rsid w:val="00842E0E"/>
    <w:rsid w:val="00843631"/>
    <w:rsid w:val="00845BDD"/>
    <w:rsid w:val="008468E5"/>
    <w:rsid w:val="0084734C"/>
    <w:rsid w:val="00847601"/>
    <w:rsid w:val="00851A3F"/>
    <w:rsid w:val="008532B8"/>
    <w:rsid w:val="0085600B"/>
    <w:rsid w:val="008566D1"/>
    <w:rsid w:val="00865371"/>
    <w:rsid w:val="008719A6"/>
    <w:rsid w:val="00871F5F"/>
    <w:rsid w:val="00872A99"/>
    <w:rsid w:val="00873CC4"/>
    <w:rsid w:val="0087597B"/>
    <w:rsid w:val="00876607"/>
    <w:rsid w:val="00880876"/>
    <w:rsid w:val="00880A3A"/>
    <w:rsid w:val="00880FBF"/>
    <w:rsid w:val="00881023"/>
    <w:rsid w:val="00883E76"/>
    <w:rsid w:val="0088412C"/>
    <w:rsid w:val="00885A1C"/>
    <w:rsid w:val="00885FA0"/>
    <w:rsid w:val="00887259"/>
    <w:rsid w:val="008878D3"/>
    <w:rsid w:val="0089180C"/>
    <w:rsid w:val="0089198C"/>
    <w:rsid w:val="00894EF1"/>
    <w:rsid w:val="00894FCF"/>
    <w:rsid w:val="0089732B"/>
    <w:rsid w:val="008A0568"/>
    <w:rsid w:val="008A2BA2"/>
    <w:rsid w:val="008A4D74"/>
    <w:rsid w:val="008A5C8A"/>
    <w:rsid w:val="008A5E38"/>
    <w:rsid w:val="008A6399"/>
    <w:rsid w:val="008A6F7D"/>
    <w:rsid w:val="008A7841"/>
    <w:rsid w:val="008B1527"/>
    <w:rsid w:val="008B1711"/>
    <w:rsid w:val="008B2801"/>
    <w:rsid w:val="008B47AB"/>
    <w:rsid w:val="008B65DF"/>
    <w:rsid w:val="008B70B3"/>
    <w:rsid w:val="008C0490"/>
    <w:rsid w:val="008C1B79"/>
    <w:rsid w:val="008C254D"/>
    <w:rsid w:val="008C42F6"/>
    <w:rsid w:val="008C469A"/>
    <w:rsid w:val="008C4842"/>
    <w:rsid w:val="008C4FE9"/>
    <w:rsid w:val="008C5495"/>
    <w:rsid w:val="008C574C"/>
    <w:rsid w:val="008D07FC"/>
    <w:rsid w:val="008D2029"/>
    <w:rsid w:val="008D5AE5"/>
    <w:rsid w:val="008D6850"/>
    <w:rsid w:val="008E125C"/>
    <w:rsid w:val="008E1894"/>
    <w:rsid w:val="008E3B6A"/>
    <w:rsid w:val="008E50CF"/>
    <w:rsid w:val="008E5230"/>
    <w:rsid w:val="008E5675"/>
    <w:rsid w:val="008E5CC4"/>
    <w:rsid w:val="008F0154"/>
    <w:rsid w:val="008F03BE"/>
    <w:rsid w:val="008F136D"/>
    <w:rsid w:val="008F1C11"/>
    <w:rsid w:val="008F589D"/>
    <w:rsid w:val="008F7781"/>
    <w:rsid w:val="00900DF2"/>
    <w:rsid w:val="00901330"/>
    <w:rsid w:val="009026CB"/>
    <w:rsid w:val="009033DD"/>
    <w:rsid w:val="0090434F"/>
    <w:rsid w:val="00906DF0"/>
    <w:rsid w:val="009104F8"/>
    <w:rsid w:val="0091077A"/>
    <w:rsid w:val="00912250"/>
    <w:rsid w:val="00912311"/>
    <w:rsid w:val="00913621"/>
    <w:rsid w:val="00913999"/>
    <w:rsid w:val="0091427D"/>
    <w:rsid w:val="009159E2"/>
    <w:rsid w:val="00915A70"/>
    <w:rsid w:val="0092129D"/>
    <w:rsid w:val="00921549"/>
    <w:rsid w:val="009272B7"/>
    <w:rsid w:val="00927877"/>
    <w:rsid w:val="00927B37"/>
    <w:rsid w:val="009303BF"/>
    <w:rsid w:val="009314AE"/>
    <w:rsid w:val="0093197F"/>
    <w:rsid w:val="00931F2C"/>
    <w:rsid w:val="009333A2"/>
    <w:rsid w:val="0093355D"/>
    <w:rsid w:val="00934338"/>
    <w:rsid w:val="00934BBF"/>
    <w:rsid w:val="00935523"/>
    <w:rsid w:val="00937F20"/>
    <w:rsid w:val="0094074B"/>
    <w:rsid w:val="00940F4E"/>
    <w:rsid w:val="00942509"/>
    <w:rsid w:val="00942786"/>
    <w:rsid w:val="00943B52"/>
    <w:rsid w:val="009440B8"/>
    <w:rsid w:val="009455F7"/>
    <w:rsid w:val="0094755B"/>
    <w:rsid w:val="00947D53"/>
    <w:rsid w:val="009531F0"/>
    <w:rsid w:val="0095485F"/>
    <w:rsid w:val="009571E8"/>
    <w:rsid w:val="009574F4"/>
    <w:rsid w:val="00961698"/>
    <w:rsid w:val="00965611"/>
    <w:rsid w:val="00965CE5"/>
    <w:rsid w:val="00967706"/>
    <w:rsid w:val="00970251"/>
    <w:rsid w:val="0097076C"/>
    <w:rsid w:val="00971E1F"/>
    <w:rsid w:val="00971FFD"/>
    <w:rsid w:val="00972018"/>
    <w:rsid w:val="009730C7"/>
    <w:rsid w:val="00973421"/>
    <w:rsid w:val="00973BC8"/>
    <w:rsid w:val="00974BDF"/>
    <w:rsid w:val="00975F61"/>
    <w:rsid w:val="0097699A"/>
    <w:rsid w:val="00977139"/>
    <w:rsid w:val="009771F5"/>
    <w:rsid w:val="0098005A"/>
    <w:rsid w:val="00980F8C"/>
    <w:rsid w:val="009810E3"/>
    <w:rsid w:val="00981FAF"/>
    <w:rsid w:val="009835AC"/>
    <w:rsid w:val="009842C3"/>
    <w:rsid w:val="00984795"/>
    <w:rsid w:val="0098510B"/>
    <w:rsid w:val="0098574B"/>
    <w:rsid w:val="009861EF"/>
    <w:rsid w:val="00986F79"/>
    <w:rsid w:val="00987E72"/>
    <w:rsid w:val="00991980"/>
    <w:rsid w:val="00992014"/>
    <w:rsid w:val="00992910"/>
    <w:rsid w:val="00994553"/>
    <w:rsid w:val="00994A75"/>
    <w:rsid w:val="00995520"/>
    <w:rsid w:val="00995566"/>
    <w:rsid w:val="00995610"/>
    <w:rsid w:val="009963A7"/>
    <w:rsid w:val="009A2937"/>
    <w:rsid w:val="009A38FA"/>
    <w:rsid w:val="009A401F"/>
    <w:rsid w:val="009A4251"/>
    <w:rsid w:val="009A4F1D"/>
    <w:rsid w:val="009A52A7"/>
    <w:rsid w:val="009A5441"/>
    <w:rsid w:val="009A6168"/>
    <w:rsid w:val="009A71FD"/>
    <w:rsid w:val="009B0060"/>
    <w:rsid w:val="009B1262"/>
    <w:rsid w:val="009B3E72"/>
    <w:rsid w:val="009B7189"/>
    <w:rsid w:val="009C09C3"/>
    <w:rsid w:val="009C1456"/>
    <w:rsid w:val="009C230B"/>
    <w:rsid w:val="009C231B"/>
    <w:rsid w:val="009C2963"/>
    <w:rsid w:val="009C3712"/>
    <w:rsid w:val="009C4969"/>
    <w:rsid w:val="009C6256"/>
    <w:rsid w:val="009C69F7"/>
    <w:rsid w:val="009C6C14"/>
    <w:rsid w:val="009C77F1"/>
    <w:rsid w:val="009D2D6E"/>
    <w:rsid w:val="009D4931"/>
    <w:rsid w:val="009D5BA7"/>
    <w:rsid w:val="009D7BD1"/>
    <w:rsid w:val="009E0D4D"/>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1478"/>
    <w:rsid w:val="00A0186B"/>
    <w:rsid w:val="00A02310"/>
    <w:rsid w:val="00A07EAB"/>
    <w:rsid w:val="00A100E1"/>
    <w:rsid w:val="00A110ED"/>
    <w:rsid w:val="00A1161F"/>
    <w:rsid w:val="00A1311C"/>
    <w:rsid w:val="00A133B1"/>
    <w:rsid w:val="00A14900"/>
    <w:rsid w:val="00A14CD7"/>
    <w:rsid w:val="00A14FEF"/>
    <w:rsid w:val="00A15C7D"/>
    <w:rsid w:val="00A1635E"/>
    <w:rsid w:val="00A20735"/>
    <w:rsid w:val="00A20FD2"/>
    <w:rsid w:val="00A243E5"/>
    <w:rsid w:val="00A24B35"/>
    <w:rsid w:val="00A24D66"/>
    <w:rsid w:val="00A306A4"/>
    <w:rsid w:val="00A30E13"/>
    <w:rsid w:val="00A31533"/>
    <w:rsid w:val="00A32C4C"/>
    <w:rsid w:val="00A32F94"/>
    <w:rsid w:val="00A343F1"/>
    <w:rsid w:val="00A34DBF"/>
    <w:rsid w:val="00A35737"/>
    <w:rsid w:val="00A360D4"/>
    <w:rsid w:val="00A36733"/>
    <w:rsid w:val="00A37A07"/>
    <w:rsid w:val="00A40467"/>
    <w:rsid w:val="00A40FC9"/>
    <w:rsid w:val="00A414BC"/>
    <w:rsid w:val="00A41ED9"/>
    <w:rsid w:val="00A42CFE"/>
    <w:rsid w:val="00A4458C"/>
    <w:rsid w:val="00A44721"/>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58F3"/>
    <w:rsid w:val="00A666DF"/>
    <w:rsid w:val="00A6674C"/>
    <w:rsid w:val="00A668F4"/>
    <w:rsid w:val="00A66F17"/>
    <w:rsid w:val="00A70114"/>
    <w:rsid w:val="00A7168D"/>
    <w:rsid w:val="00A72F09"/>
    <w:rsid w:val="00A73146"/>
    <w:rsid w:val="00A749DF"/>
    <w:rsid w:val="00A76CE1"/>
    <w:rsid w:val="00A8151C"/>
    <w:rsid w:val="00A81F7A"/>
    <w:rsid w:val="00A82947"/>
    <w:rsid w:val="00A857F4"/>
    <w:rsid w:val="00A85C91"/>
    <w:rsid w:val="00A86F41"/>
    <w:rsid w:val="00A914E7"/>
    <w:rsid w:val="00A92A00"/>
    <w:rsid w:val="00A94E98"/>
    <w:rsid w:val="00A95369"/>
    <w:rsid w:val="00A96BF7"/>
    <w:rsid w:val="00A9749D"/>
    <w:rsid w:val="00AA0560"/>
    <w:rsid w:val="00AA10F3"/>
    <w:rsid w:val="00AA31B6"/>
    <w:rsid w:val="00AA3C26"/>
    <w:rsid w:val="00AA4904"/>
    <w:rsid w:val="00AA54CF"/>
    <w:rsid w:val="00AA6CA8"/>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0AB2"/>
    <w:rsid w:val="00AD1770"/>
    <w:rsid w:val="00AD2D12"/>
    <w:rsid w:val="00AD4D2F"/>
    <w:rsid w:val="00AD58F0"/>
    <w:rsid w:val="00AD68BD"/>
    <w:rsid w:val="00AD6B28"/>
    <w:rsid w:val="00AD78E1"/>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16CB7"/>
    <w:rsid w:val="00B20246"/>
    <w:rsid w:val="00B22A26"/>
    <w:rsid w:val="00B23224"/>
    <w:rsid w:val="00B23CEF"/>
    <w:rsid w:val="00B23F59"/>
    <w:rsid w:val="00B243BC"/>
    <w:rsid w:val="00B24BBE"/>
    <w:rsid w:val="00B25372"/>
    <w:rsid w:val="00B25582"/>
    <w:rsid w:val="00B26362"/>
    <w:rsid w:val="00B26CDB"/>
    <w:rsid w:val="00B26F21"/>
    <w:rsid w:val="00B3005A"/>
    <w:rsid w:val="00B311FF"/>
    <w:rsid w:val="00B317EF"/>
    <w:rsid w:val="00B3480B"/>
    <w:rsid w:val="00B34F0C"/>
    <w:rsid w:val="00B35A12"/>
    <w:rsid w:val="00B35C27"/>
    <w:rsid w:val="00B369AB"/>
    <w:rsid w:val="00B408C6"/>
    <w:rsid w:val="00B408FE"/>
    <w:rsid w:val="00B40E0F"/>
    <w:rsid w:val="00B417B5"/>
    <w:rsid w:val="00B43753"/>
    <w:rsid w:val="00B443BA"/>
    <w:rsid w:val="00B45553"/>
    <w:rsid w:val="00B4580E"/>
    <w:rsid w:val="00B459B2"/>
    <w:rsid w:val="00B46058"/>
    <w:rsid w:val="00B46171"/>
    <w:rsid w:val="00B464D9"/>
    <w:rsid w:val="00B46880"/>
    <w:rsid w:val="00B47E23"/>
    <w:rsid w:val="00B5546E"/>
    <w:rsid w:val="00B55C7D"/>
    <w:rsid w:val="00B607BF"/>
    <w:rsid w:val="00B60845"/>
    <w:rsid w:val="00B61F02"/>
    <w:rsid w:val="00B63D8F"/>
    <w:rsid w:val="00B65EC9"/>
    <w:rsid w:val="00B66813"/>
    <w:rsid w:val="00B671FB"/>
    <w:rsid w:val="00B703BD"/>
    <w:rsid w:val="00B7171E"/>
    <w:rsid w:val="00B725E6"/>
    <w:rsid w:val="00B7407B"/>
    <w:rsid w:val="00B746D3"/>
    <w:rsid w:val="00B7494A"/>
    <w:rsid w:val="00B75B31"/>
    <w:rsid w:val="00B80F75"/>
    <w:rsid w:val="00B8227B"/>
    <w:rsid w:val="00B864EC"/>
    <w:rsid w:val="00B8719F"/>
    <w:rsid w:val="00B871E2"/>
    <w:rsid w:val="00B87CAE"/>
    <w:rsid w:val="00B90D23"/>
    <w:rsid w:val="00B9178E"/>
    <w:rsid w:val="00B93521"/>
    <w:rsid w:val="00B9370B"/>
    <w:rsid w:val="00B94CDD"/>
    <w:rsid w:val="00B957FF"/>
    <w:rsid w:val="00B95B4D"/>
    <w:rsid w:val="00BA08A6"/>
    <w:rsid w:val="00BA0BAA"/>
    <w:rsid w:val="00BA1A5C"/>
    <w:rsid w:val="00BA21E9"/>
    <w:rsid w:val="00BA2783"/>
    <w:rsid w:val="00BA4F3E"/>
    <w:rsid w:val="00BB0E20"/>
    <w:rsid w:val="00BB17BC"/>
    <w:rsid w:val="00BB2872"/>
    <w:rsid w:val="00BB2BC0"/>
    <w:rsid w:val="00BB2CCD"/>
    <w:rsid w:val="00BB364B"/>
    <w:rsid w:val="00BB7042"/>
    <w:rsid w:val="00BC0E7A"/>
    <w:rsid w:val="00BC1B60"/>
    <w:rsid w:val="00BC25B6"/>
    <w:rsid w:val="00BC2EDF"/>
    <w:rsid w:val="00BC392A"/>
    <w:rsid w:val="00BC79AB"/>
    <w:rsid w:val="00BC7B99"/>
    <w:rsid w:val="00BD02B8"/>
    <w:rsid w:val="00BD29AA"/>
    <w:rsid w:val="00BD2D7A"/>
    <w:rsid w:val="00BD5846"/>
    <w:rsid w:val="00BD6239"/>
    <w:rsid w:val="00BD624F"/>
    <w:rsid w:val="00BE0DE0"/>
    <w:rsid w:val="00BE1DD4"/>
    <w:rsid w:val="00BE4000"/>
    <w:rsid w:val="00BE4E27"/>
    <w:rsid w:val="00BF1A09"/>
    <w:rsid w:val="00BF1EF1"/>
    <w:rsid w:val="00BF23A3"/>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B43"/>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42E7B"/>
    <w:rsid w:val="00C44F40"/>
    <w:rsid w:val="00C45F4A"/>
    <w:rsid w:val="00C52140"/>
    <w:rsid w:val="00C52F10"/>
    <w:rsid w:val="00C54B0B"/>
    <w:rsid w:val="00C54C0A"/>
    <w:rsid w:val="00C57A68"/>
    <w:rsid w:val="00C62096"/>
    <w:rsid w:val="00C62C5E"/>
    <w:rsid w:val="00C63BD8"/>
    <w:rsid w:val="00C64D6B"/>
    <w:rsid w:val="00C66732"/>
    <w:rsid w:val="00C6698D"/>
    <w:rsid w:val="00C67BCC"/>
    <w:rsid w:val="00C7374A"/>
    <w:rsid w:val="00C74186"/>
    <w:rsid w:val="00C759C9"/>
    <w:rsid w:val="00C80EB6"/>
    <w:rsid w:val="00C818D8"/>
    <w:rsid w:val="00C83BA2"/>
    <w:rsid w:val="00C847D2"/>
    <w:rsid w:val="00C87567"/>
    <w:rsid w:val="00C90C30"/>
    <w:rsid w:val="00C91741"/>
    <w:rsid w:val="00C926B8"/>
    <w:rsid w:val="00C932F2"/>
    <w:rsid w:val="00C9404E"/>
    <w:rsid w:val="00C94B1B"/>
    <w:rsid w:val="00C9687F"/>
    <w:rsid w:val="00C97BDA"/>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5B90"/>
    <w:rsid w:val="00CD6803"/>
    <w:rsid w:val="00CD69AC"/>
    <w:rsid w:val="00CE0DC4"/>
    <w:rsid w:val="00CE41A3"/>
    <w:rsid w:val="00CE4F02"/>
    <w:rsid w:val="00CE62BE"/>
    <w:rsid w:val="00CF0292"/>
    <w:rsid w:val="00CF0DA0"/>
    <w:rsid w:val="00CF55FA"/>
    <w:rsid w:val="00CF576E"/>
    <w:rsid w:val="00CF61B1"/>
    <w:rsid w:val="00CF7F1D"/>
    <w:rsid w:val="00D00307"/>
    <w:rsid w:val="00D00B61"/>
    <w:rsid w:val="00D0335E"/>
    <w:rsid w:val="00D04B3F"/>
    <w:rsid w:val="00D04B5E"/>
    <w:rsid w:val="00D04EB7"/>
    <w:rsid w:val="00D05132"/>
    <w:rsid w:val="00D0546E"/>
    <w:rsid w:val="00D0612A"/>
    <w:rsid w:val="00D06F5E"/>
    <w:rsid w:val="00D11B36"/>
    <w:rsid w:val="00D11F70"/>
    <w:rsid w:val="00D132E8"/>
    <w:rsid w:val="00D13683"/>
    <w:rsid w:val="00D1570F"/>
    <w:rsid w:val="00D16739"/>
    <w:rsid w:val="00D16C86"/>
    <w:rsid w:val="00D1766A"/>
    <w:rsid w:val="00D20B1A"/>
    <w:rsid w:val="00D21807"/>
    <w:rsid w:val="00D25D13"/>
    <w:rsid w:val="00D25F16"/>
    <w:rsid w:val="00D3104E"/>
    <w:rsid w:val="00D33446"/>
    <w:rsid w:val="00D34A9C"/>
    <w:rsid w:val="00D35C3E"/>
    <w:rsid w:val="00D3661C"/>
    <w:rsid w:val="00D401F5"/>
    <w:rsid w:val="00D416EC"/>
    <w:rsid w:val="00D419B7"/>
    <w:rsid w:val="00D41EFF"/>
    <w:rsid w:val="00D43B14"/>
    <w:rsid w:val="00D44479"/>
    <w:rsid w:val="00D44802"/>
    <w:rsid w:val="00D44BBB"/>
    <w:rsid w:val="00D46316"/>
    <w:rsid w:val="00D472A7"/>
    <w:rsid w:val="00D47797"/>
    <w:rsid w:val="00D47AF6"/>
    <w:rsid w:val="00D526EE"/>
    <w:rsid w:val="00D52D5D"/>
    <w:rsid w:val="00D53E72"/>
    <w:rsid w:val="00D543D5"/>
    <w:rsid w:val="00D54D82"/>
    <w:rsid w:val="00D573F6"/>
    <w:rsid w:val="00D57DCA"/>
    <w:rsid w:val="00D6015C"/>
    <w:rsid w:val="00D61EFE"/>
    <w:rsid w:val="00D62923"/>
    <w:rsid w:val="00D641F8"/>
    <w:rsid w:val="00D64284"/>
    <w:rsid w:val="00D64F44"/>
    <w:rsid w:val="00D66553"/>
    <w:rsid w:val="00D6728D"/>
    <w:rsid w:val="00D67989"/>
    <w:rsid w:val="00D70C18"/>
    <w:rsid w:val="00D70D41"/>
    <w:rsid w:val="00D7188D"/>
    <w:rsid w:val="00D739BD"/>
    <w:rsid w:val="00D73FB6"/>
    <w:rsid w:val="00D75D8D"/>
    <w:rsid w:val="00D76D8A"/>
    <w:rsid w:val="00D76ED1"/>
    <w:rsid w:val="00D77738"/>
    <w:rsid w:val="00D779DD"/>
    <w:rsid w:val="00D80722"/>
    <w:rsid w:val="00D816A6"/>
    <w:rsid w:val="00D82A1F"/>
    <w:rsid w:val="00D835AF"/>
    <w:rsid w:val="00D86428"/>
    <w:rsid w:val="00D86E24"/>
    <w:rsid w:val="00D9035F"/>
    <w:rsid w:val="00D90558"/>
    <w:rsid w:val="00D90579"/>
    <w:rsid w:val="00D9060E"/>
    <w:rsid w:val="00D922BE"/>
    <w:rsid w:val="00D95142"/>
    <w:rsid w:val="00D95BBC"/>
    <w:rsid w:val="00D95BCB"/>
    <w:rsid w:val="00D96E5A"/>
    <w:rsid w:val="00D97644"/>
    <w:rsid w:val="00DA1233"/>
    <w:rsid w:val="00DA5D54"/>
    <w:rsid w:val="00DA604A"/>
    <w:rsid w:val="00DA64F8"/>
    <w:rsid w:val="00DA66A0"/>
    <w:rsid w:val="00DA727C"/>
    <w:rsid w:val="00DA7A2B"/>
    <w:rsid w:val="00DA7F53"/>
    <w:rsid w:val="00DB1A30"/>
    <w:rsid w:val="00DB290F"/>
    <w:rsid w:val="00DB2F62"/>
    <w:rsid w:val="00DB4668"/>
    <w:rsid w:val="00DB695D"/>
    <w:rsid w:val="00DB6A8D"/>
    <w:rsid w:val="00DB76B4"/>
    <w:rsid w:val="00DC0321"/>
    <w:rsid w:val="00DC0AB7"/>
    <w:rsid w:val="00DC2A4B"/>
    <w:rsid w:val="00DC458A"/>
    <w:rsid w:val="00DC4FCC"/>
    <w:rsid w:val="00DC5980"/>
    <w:rsid w:val="00DC5F18"/>
    <w:rsid w:val="00DC6499"/>
    <w:rsid w:val="00DC7FBD"/>
    <w:rsid w:val="00DC7FDF"/>
    <w:rsid w:val="00DD11E8"/>
    <w:rsid w:val="00DD125F"/>
    <w:rsid w:val="00DD1CD8"/>
    <w:rsid w:val="00DD2053"/>
    <w:rsid w:val="00DD2ACE"/>
    <w:rsid w:val="00DD450D"/>
    <w:rsid w:val="00DD765D"/>
    <w:rsid w:val="00DE039F"/>
    <w:rsid w:val="00DE7B5F"/>
    <w:rsid w:val="00DF08F2"/>
    <w:rsid w:val="00DF1BDD"/>
    <w:rsid w:val="00DF2357"/>
    <w:rsid w:val="00DF2FE0"/>
    <w:rsid w:val="00DF7112"/>
    <w:rsid w:val="00E03D68"/>
    <w:rsid w:val="00E051CE"/>
    <w:rsid w:val="00E05D99"/>
    <w:rsid w:val="00E114D0"/>
    <w:rsid w:val="00E118E8"/>
    <w:rsid w:val="00E12435"/>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0CD9"/>
    <w:rsid w:val="00E512CD"/>
    <w:rsid w:val="00E51BBF"/>
    <w:rsid w:val="00E523BD"/>
    <w:rsid w:val="00E528BD"/>
    <w:rsid w:val="00E545A3"/>
    <w:rsid w:val="00E5522B"/>
    <w:rsid w:val="00E55306"/>
    <w:rsid w:val="00E60435"/>
    <w:rsid w:val="00E630D3"/>
    <w:rsid w:val="00E63B14"/>
    <w:rsid w:val="00E651FF"/>
    <w:rsid w:val="00E65533"/>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099D"/>
    <w:rsid w:val="00E95734"/>
    <w:rsid w:val="00E970AB"/>
    <w:rsid w:val="00E97CA7"/>
    <w:rsid w:val="00EA1148"/>
    <w:rsid w:val="00EA1604"/>
    <w:rsid w:val="00EA274E"/>
    <w:rsid w:val="00EA5D24"/>
    <w:rsid w:val="00EA6E29"/>
    <w:rsid w:val="00EB0306"/>
    <w:rsid w:val="00EB1B7D"/>
    <w:rsid w:val="00EB52C7"/>
    <w:rsid w:val="00EB5E51"/>
    <w:rsid w:val="00EB6582"/>
    <w:rsid w:val="00EB6CF6"/>
    <w:rsid w:val="00EB6E1E"/>
    <w:rsid w:val="00EB711F"/>
    <w:rsid w:val="00EC001B"/>
    <w:rsid w:val="00EC0D03"/>
    <w:rsid w:val="00EC133B"/>
    <w:rsid w:val="00EC34D0"/>
    <w:rsid w:val="00EC358B"/>
    <w:rsid w:val="00EC3E9F"/>
    <w:rsid w:val="00EC4247"/>
    <w:rsid w:val="00EC666B"/>
    <w:rsid w:val="00EC74C3"/>
    <w:rsid w:val="00ED1DF5"/>
    <w:rsid w:val="00ED2B8F"/>
    <w:rsid w:val="00ED3D8E"/>
    <w:rsid w:val="00ED4AF5"/>
    <w:rsid w:val="00ED5B36"/>
    <w:rsid w:val="00ED73D5"/>
    <w:rsid w:val="00EE22B4"/>
    <w:rsid w:val="00EE3A51"/>
    <w:rsid w:val="00EE46AB"/>
    <w:rsid w:val="00EE4FDF"/>
    <w:rsid w:val="00EE520F"/>
    <w:rsid w:val="00EE5D01"/>
    <w:rsid w:val="00EE69EB"/>
    <w:rsid w:val="00EE6D68"/>
    <w:rsid w:val="00EF2C4F"/>
    <w:rsid w:val="00EF3AD1"/>
    <w:rsid w:val="00EF3FF5"/>
    <w:rsid w:val="00EF43CD"/>
    <w:rsid w:val="00EF7F08"/>
    <w:rsid w:val="00F01869"/>
    <w:rsid w:val="00F028D8"/>
    <w:rsid w:val="00F03237"/>
    <w:rsid w:val="00F10A69"/>
    <w:rsid w:val="00F112E5"/>
    <w:rsid w:val="00F12A6F"/>
    <w:rsid w:val="00F156E5"/>
    <w:rsid w:val="00F15C78"/>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474E5"/>
    <w:rsid w:val="00F504DE"/>
    <w:rsid w:val="00F50B44"/>
    <w:rsid w:val="00F526F2"/>
    <w:rsid w:val="00F534CA"/>
    <w:rsid w:val="00F53BA6"/>
    <w:rsid w:val="00F540B6"/>
    <w:rsid w:val="00F54374"/>
    <w:rsid w:val="00F55138"/>
    <w:rsid w:val="00F5645B"/>
    <w:rsid w:val="00F57324"/>
    <w:rsid w:val="00F60431"/>
    <w:rsid w:val="00F60B01"/>
    <w:rsid w:val="00F618B2"/>
    <w:rsid w:val="00F632C7"/>
    <w:rsid w:val="00F63DAD"/>
    <w:rsid w:val="00F64A37"/>
    <w:rsid w:val="00F6560C"/>
    <w:rsid w:val="00F65AD6"/>
    <w:rsid w:val="00F667EA"/>
    <w:rsid w:val="00F6719F"/>
    <w:rsid w:val="00F719BE"/>
    <w:rsid w:val="00F7358A"/>
    <w:rsid w:val="00F763B3"/>
    <w:rsid w:val="00F76939"/>
    <w:rsid w:val="00F76FF5"/>
    <w:rsid w:val="00F80730"/>
    <w:rsid w:val="00F80B43"/>
    <w:rsid w:val="00F8122D"/>
    <w:rsid w:val="00F81736"/>
    <w:rsid w:val="00F81986"/>
    <w:rsid w:val="00F81B94"/>
    <w:rsid w:val="00F838DA"/>
    <w:rsid w:val="00F86654"/>
    <w:rsid w:val="00F86E85"/>
    <w:rsid w:val="00F91676"/>
    <w:rsid w:val="00F926DE"/>
    <w:rsid w:val="00F9439D"/>
    <w:rsid w:val="00F94D87"/>
    <w:rsid w:val="00F95BB1"/>
    <w:rsid w:val="00F9796F"/>
    <w:rsid w:val="00FA093A"/>
    <w:rsid w:val="00FA1D03"/>
    <w:rsid w:val="00FA2502"/>
    <w:rsid w:val="00FA35A2"/>
    <w:rsid w:val="00FA3A14"/>
    <w:rsid w:val="00FA423A"/>
    <w:rsid w:val="00FA597A"/>
    <w:rsid w:val="00FA7A78"/>
    <w:rsid w:val="00FB094D"/>
    <w:rsid w:val="00FB166C"/>
    <w:rsid w:val="00FB3318"/>
    <w:rsid w:val="00FB6EB8"/>
    <w:rsid w:val="00FC0111"/>
    <w:rsid w:val="00FC0B01"/>
    <w:rsid w:val="00FC11C5"/>
    <w:rsid w:val="00FC1300"/>
    <w:rsid w:val="00FC2129"/>
    <w:rsid w:val="00FC29C9"/>
    <w:rsid w:val="00FC3E38"/>
    <w:rsid w:val="00FC56CE"/>
    <w:rsid w:val="00FC5AC9"/>
    <w:rsid w:val="00FD12B6"/>
    <w:rsid w:val="00FD17C6"/>
    <w:rsid w:val="00FD1ABE"/>
    <w:rsid w:val="00FD356F"/>
    <w:rsid w:val="00FD3BE8"/>
    <w:rsid w:val="00FD50F6"/>
    <w:rsid w:val="00FD5337"/>
    <w:rsid w:val="00FD5D5E"/>
    <w:rsid w:val="00FD77D8"/>
    <w:rsid w:val="00FD7B65"/>
    <w:rsid w:val="00FD7E2D"/>
    <w:rsid w:val="00FE109C"/>
    <w:rsid w:val="00FE226F"/>
    <w:rsid w:val="00FE2C25"/>
    <w:rsid w:val="00FE3171"/>
    <w:rsid w:val="00FE6738"/>
    <w:rsid w:val="00FF04A4"/>
    <w:rsid w:val="00FF2D5F"/>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1FBAAA29"/>
  <w14:defaultImageDpi w14:val="330"/>
  <w15:docId w15:val="{EE21A943-A085-43FA-B2B8-6E7089944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D17C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8596F"/>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FD17C6"/>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FD17C6"/>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78596F"/>
    <w:rPr>
      <w:rFonts w:ascii="Arial" w:eastAsia="MS Mincho" w:hAnsi="Arial" w:cs="Arial"/>
      <w:b/>
      <w:bCs/>
      <w:noProof/>
      <w:color w:val="FFFFFF"/>
      <w:sz w:val="28"/>
      <w:szCs w:val="34"/>
    </w:rPr>
  </w:style>
  <w:style w:type="character" w:customStyle="1" w:styleId="Heading2Char">
    <w:name w:val="Heading 2 Char"/>
    <w:link w:val="Heading2"/>
    <w:semiHidden/>
    <w:rsid w:val="0078596F"/>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uiPriority w:val="1"/>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semiHidden/>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semiHidden/>
    <w:rsid w:val="00FD17C6"/>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Body"/>
    <w:semiHidden/>
    <w:qFormat/>
    <w:rsid w:val="005A09C7"/>
    <w:pPr>
      <w:tabs>
        <w:tab w:val="left" w:pos="1323"/>
      </w:tabs>
      <w:suppressAutoHyphens w:val="0"/>
      <w:autoSpaceDE/>
      <w:autoSpaceDN/>
      <w:adjustRightInd/>
      <w:spacing w:before="0" w:after="120" w:line="240" w:lineRule="auto"/>
      <w:ind w:left="0"/>
      <w:textAlignment w:val="auto"/>
    </w:pPr>
    <w:rPr>
      <w:rFonts w:asciiTheme="majorHAnsi" w:eastAsiaTheme="minorEastAsia" w:hAnsiTheme="majorHAnsi" w:cstheme="majorHAnsi"/>
      <w:color w:val="231F20"/>
      <w:sz w:val="22"/>
      <w:szCs w:val="22"/>
      <w:lang w:val="en-NZ" w:eastAsia="en-US"/>
    </w:rPr>
  </w:style>
  <w:style w:type="paragraph" w:customStyle="1" w:styleId="titlestraptitle1">
    <w:name w:val="title strap title 1"/>
    <w:basedOn w:val="Normal"/>
    <w:semiHidden/>
    <w:qFormat/>
    <w:rsid w:val="00A414BC"/>
    <w:pPr>
      <w:spacing w:before="0" w:line="240" w:lineRule="auto"/>
    </w:pPr>
    <w:rPr>
      <w:rFonts w:ascii="Source Sans Pro Black" w:eastAsiaTheme="minorEastAsia" w:hAnsiTheme="minorHAnsi" w:cstheme="minorBidi"/>
      <w:b/>
      <w:color w:val="222A35" w:themeColor="text2" w:themeShade="80"/>
      <w:sz w:val="34"/>
      <w:szCs w:val="24"/>
      <w:lang w:val="en-US"/>
    </w:rPr>
  </w:style>
  <w:style w:type="character" w:customStyle="1" w:styleId="watch-title">
    <w:name w:val="watch-title"/>
    <w:basedOn w:val="DefaultParagraphFont"/>
    <w:semiHidden/>
    <w:rsid w:val="00F526F2"/>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literacyprogressions.tki.org.nz/The-Structure-of-the-Progressions/By-the-end-of-year-8?q=node/22" TargetMode="External"/><Relationship Id="rId21" Type="http://schemas.openxmlformats.org/officeDocument/2006/relationships/hyperlink" Target="https://curriculumprogresstools.education.govt.nz/lpf-tool/" TargetMode="External"/><Relationship Id="rId42" Type="http://schemas.openxmlformats.org/officeDocument/2006/relationships/hyperlink" Target="https://instructionalseries.tki.org.nz/Instructional-Series/Connected/Connected-2014-level-3-Why-Is-That/The-Tsunami-That-Washed-Time-Away" TargetMode="External"/><Relationship Id="rId47" Type="http://schemas.openxmlformats.org/officeDocument/2006/relationships/hyperlink" Target="https://instructionalseries.tki.org.nz/Instructional-Series/School-Journal/School-Journal-Level-3-May-2016/The-Past-Beneath-Our-Feet" TargetMode="External"/><Relationship Id="rId63" Type="http://schemas.openxmlformats.org/officeDocument/2006/relationships/hyperlink" Target="https://our.actionstation.org.nz/petitions/save-foulden-maar" TargetMode="External"/><Relationship Id="rId68" Type="http://schemas.openxmlformats.org/officeDocument/2006/relationships/hyperlink" Target="https://www.odt.co.nz/news/dunedin/dcc/dunedin-city-council-poised-buy-foulden-maar"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6.jpg"/><Relationship Id="rId11" Type="http://schemas.openxmlformats.org/officeDocument/2006/relationships/image" Target="media/image1.jpg"/><Relationship Id="rId24" Type="http://schemas.openxmlformats.org/officeDocument/2006/relationships/hyperlink" Target="https://curriculumprogresstools.education.govt.nz/lpf-tool/" TargetMode="External"/><Relationship Id="rId32" Type="http://schemas.openxmlformats.org/officeDocument/2006/relationships/footer" Target="footer3.xml"/><Relationship Id="rId37" Type="http://schemas.openxmlformats.org/officeDocument/2006/relationships/hyperlink" Target="https://www.gns.cri.nz/Home/Learning/Science-Topics/Fossils/Lesson-Plans" TargetMode="External"/><Relationship Id="rId40" Type="http://schemas.openxmlformats.org/officeDocument/2006/relationships/footer" Target="footer4.xml"/><Relationship Id="rId45" Type="http://schemas.openxmlformats.org/officeDocument/2006/relationships/hyperlink" Target="https://instructionalseries.tki.org.nz/Instructional-Series/School-Journal/School-Journal-Level-3-September-2012/Mary-Anning-Fossil-Hunter" TargetMode="External"/><Relationship Id="rId53" Type="http://schemas.openxmlformats.org/officeDocument/2006/relationships/hyperlink" Target="https://www.sciencelearn.org.nz/resources/1516-fossil-correlation" TargetMode="External"/><Relationship Id="rId58" Type="http://schemas.openxmlformats.org/officeDocument/2006/relationships/hyperlink" Target="http://data.gns.cri.nz/npc/catalogue/index.jsp" TargetMode="External"/><Relationship Id="rId66" Type="http://schemas.openxmlformats.org/officeDocument/2006/relationships/hyperlink" Target="https://www.rnz.co.nz/national/programmes/ninetonoon/audio/2018762578/the-new-zealand-fossil-record-files" TargetMode="External"/><Relationship Id="rId74" Type="http://schemas.openxmlformats.org/officeDocument/2006/relationships/hyperlink" Target="https://www.whitestonegeopark.nz/" TargetMode="External"/><Relationship Id="rId5" Type="http://schemas.openxmlformats.org/officeDocument/2006/relationships/webSettings" Target="webSettings.xml"/><Relationship Id="rId61" Type="http://schemas.openxmlformats.org/officeDocument/2006/relationships/hyperlink" Target="https://www.youtube.com/watch?v=F7EDmNyoc9Q" TargetMode="External"/><Relationship Id="rId19" Type="http://schemas.openxmlformats.org/officeDocument/2006/relationships/hyperlink" Target="http://nzcurriculum.tki.org.nz/The-New-Zealand-Curriculum" TargetMode="External"/><Relationship Id="rId14" Type="http://schemas.openxmlformats.org/officeDocument/2006/relationships/image" Target="media/image4.jpeg"/><Relationship Id="rId22" Type="http://schemas.openxmlformats.org/officeDocument/2006/relationships/hyperlink" Target="https://arbs.nzcer.org.nz/language-science-specialised-language" TargetMode="External"/><Relationship Id="rId27" Type="http://schemas.openxmlformats.org/officeDocument/2006/relationships/hyperlink" Target="http://literacyonline.tki.org.nz/Literacy-Online/Planning-for-my-students-needs/Effective-Literacy-Practice-Years-1-4" TargetMode="External"/><Relationship Id="rId30" Type="http://schemas.openxmlformats.org/officeDocument/2006/relationships/image" Target="media/image7.jpg"/><Relationship Id="rId35" Type="http://schemas.openxmlformats.org/officeDocument/2006/relationships/hyperlink" Target="https://thespinoff.co.nz/science/17-08-2019/the-giant-parrot-proves-we-have-to-save-foulden-maar/" TargetMode="External"/><Relationship Id="rId43" Type="http://schemas.openxmlformats.org/officeDocument/2006/relationships/hyperlink" Target="https://instructionalseries.tki.org.nz/Instructional-Series/School-Journal/School-Journal-Level-2-April-2013/Our-Rocks-Rock" TargetMode="External"/><Relationship Id="rId48" Type="http://schemas.openxmlformats.org/officeDocument/2006/relationships/hyperlink" Target="https://scienceonline.tki.org.nz/What-do-my-students-need-to-learn/Building-Science-Concepts/Titles-and-concept-overviews/Fossils-Digging-up-the-Past" TargetMode="External"/><Relationship Id="rId56" Type="http://schemas.openxmlformats.org/officeDocument/2006/relationships/hyperlink" Target="https://www.gns.cri.nz/Home/Learning/Science-Topics/Fossils" TargetMode="External"/><Relationship Id="rId64" Type="http://schemas.openxmlformats.org/officeDocument/2006/relationships/hyperlink" Target="https://fred.org.nz/index.jsp" TargetMode="External"/><Relationship Id="rId69" Type="http://schemas.openxmlformats.org/officeDocument/2006/relationships/hyperlink" Target="https://www.nzgeo.com/stories/buried-treasure/?source=homepage" TargetMode="External"/><Relationship Id="rId8" Type="http://schemas.openxmlformats.org/officeDocument/2006/relationships/hyperlink" Target="http://www.literacyprogressions.tki.org.nz/" TargetMode="External"/><Relationship Id="rId51" Type="http://schemas.openxmlformats.org/officeDocument/2006/relationships/hyperlink" Target="https://www.sciencelearn.org.nz/resources/2426-heritage-scientist-timeline-joan-wiffen" TargetMode="External"/><Relationship Id="rId72" Type="http://schemas.openxmlformats.org/officeDocument/2006/relationships/hyperlink" Target="https://elearning.tki.org.nz/Teaching/Future-focused-learning/Minecraft"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4?q=node/14" TargetMode="External"/><Relationship Id="rId33" Type="http://schemas.openxmlformats.org/officeDocument/2006/relationships/hyperlink" Target="https://www.gns.cri.nz/Home/Learning/Science-Topics/Fossils/Lesson-Plans/4.-Fossil-Casting" TargetMode="External"/><Relationship Id="rId38" Type="http://schemas.openxmlformats.org/officeDocument/2006/relationships/hyperlink" Target="https://www.whitestonegeopark.nz/" TargetMode="External"/><Relationship Id="rId46" Type="http://schemas.openxmlformats.org/officeDocument/2006/relationships/hyperlink" Target="https://instructionalseries.tki.org.nz/Instructional-Series/School-Journal/School-Journal-Level-3-September-2012/The-Dinosaur-Hunter" TargetMode="External"/><Relationship Id="rId59" Type="http://schemas.openxmlformats.org/officeDocument/2006/relationships/hyperlink" Target="https://www.youtube.com/watch?v=nbVLCRkXsyU" TargetMode="External"/><Relationship Id="rId67" Type="http://schemas.openxmlformats.org/officeDocument/2006/relationships/hyperlink" Target="https://teara.govt.nz/en/fossils/page-1" TargetMode="External"/><Relationship Id="rId20" Type="http://schemas.openxmlformats.org/officeDocument/2006/relationships/hyperlink" Target="https://curriculumprogresstools.education.govt.nz/lpf-tool/" TargetMode="External"/><Relationship Id="rId41" Type="http://schemas.openxmlformats.org/officeDocument/2006/relationships/hyperlink" Target="https://instructionalseries.tki.org.nz/Instructional-Series/Connected/Connected-2013-level-3-Food-for-Thought/A-New-Zealand-Crocodile" TargetMode="External"/><Relationship Id="rId54" Type="http://schemas.openxmlformats.org/officeDocument/2006/relationships/hyperlink" Target="https://www.sciencelearn.org.nz/videos/1464-fossil-plants-as-paleoclimate-proxies" TargetMode="External"/><Relationship Id="rId62" Type="http://schemas.openxmlformats.org/officeDocument/2006/relationships/hyperlink" Target="https://www.youtube.com/watch?v=bRuSmxJo_iA" TargetMode="External"/><Relationship Id="rId70" Type="http://schemas.openxmlformats.org/officeDocument/2006/relationships/hyperlink" Target="https://quarryingandminingmag.co.nz/mining-black-pear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nzcurriculum.tki.org.nz/National-Standards/Reading-and-writing-standards/The-standards/End-of-year-4" TargetMode="External"/><Relationship Id="rId28" Type="http://schemas.openxmlformats.org/officeDocument/2006/relationships/hyperlink" Target="http://literacyonline.tki.org.nz/Literacy-Online/Planning-for-my-students-needs/Effective-literacy-practice-years-5-8" TargetMode="External"/><Relationship Id="rId36" Type="http://schemas.openxmlformats.org/officeDocument/2006/relationships/hyperlink" Target="https://scienceonline.tki.org.nz/What-do-my-students-need-to-learn/Building-Science-Concepts/Titles-and-concept-overviews/Fossils-Digging-up-the-Past" TargetMode="External"/><Relationship Id="rId49" Type="http://schemas.openxmlformats.org/officeDocument/2006/relationships/hyperlink" Target="https://www.sciencelearn.org.nz/resources/2798-foulden-maar" TargetMode="External"/><Relationship Id="rId57" Type="http://schemas.openxmlformats.org/officeDocument/2006/relationships/hyperlink" Target="https://www.gns.cri.nz/Home/Products/Databases/New-Zealand-Fossil-Record-File" TargetMode="External"/><Relationship Id="rId10" Type="http://schemas.openxmlformats.org/officeDocument/2006/relationships/hyperlink" Target="https://instructionalseries.tki.org.nz/Instructional-Series/Connected" TargetMode="External"/><Relationship Id="rId31" Type="http://schemas.openxmlformats.org/officeDocument/2006/relationships/footer" Target="footer2.xml"/><Relationship Id="rId44" Type="http://schemas.openxmlformats.org/officeDocument/2006/relationships/hyperlink" Target="https://instructionalseries.tki.org.nz/Instructional-Series/School-Journal/School-Journal-Level-2-November-2017/New-Zealand-Dinosaurs" TargetMode="External"/><Relationship Id="rId52" Type="http://schemas.openxmlformats.org/officeDocument/2006/relationships/hyperlink" Target="https://www.sciencelearn.org.nz/topics/fossils" TargetMode="External"/><Relationship Id="rId60" Type="http://schemas.openxmlformats.org/officeDocument/2006/relationships/hyperlink" Target="https://www.gns.cri.nz/Home/Learning/Science-Topics/Fossils/Lesson-Plans" TargetMode="External"/><Relationship Id="rId65" Type="http://schemas.openxmlformats.org/officeDocument/2006/relationships/hyperlink" Target="https://thespinoff.co.nz/science/17-08-2019/the-giant-parrot-proves-we-have-to-save-foulden-maar/" TargetMode="External"/><Relationship Id="rId73" Type="http://schemas.openxmlformats.org/officeDocument/2006/relationships/hyperlink" Target="https://unesco.org.nz/programmes/global-parks-programme/" TargetMode="Externa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hyperlink" Target="https://elearning.tki.org.nz/Teaching/Future-focused-learning/Minecraft" TargetMode="External"/><Relationship Id="rId34" Type="http://schemas.openxmlformats.org/officeDocument/2006/relationships/hyperlink" Target="https://instructionalseries.tki.org.nz/Instructional-Series/Connected/Connected-2013-level-3-Food-for-Thought/A-New-Zealand-Crocodile" TargetMode="External"/><Relationship Id="rId50" Type="http://schemas.openxmlformats.org/officeDocument/2006/relationships/hyperlink" Target="https://www.pinterest.nz/nzsciencelearn/foulden-maar/" TargetMode="External"/><Relationship Id="rId55" Type="http://schemas.openxmlformats.org/officeDocument/2006/relationships/hyperlink" Target="https://www.gns.cri.nz/Home/Learning/Science-Topics/Fossils/NZ-fossil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rbs.nzcer.org.nz/language-science-specialised-languag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4\LEVEL%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0A685-D3D5-482D-8951-92E1CF30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4.dotx</Template>
  <TotalTime>1</TotalTime>
  <Pages>7</Pages>
  <Words>3412</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22816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cp:lastPrinted>2019-12-16T21:19:00Z</cp:lastPrinted>
  <dcterms:created xsi:type="dcterms:W3CDTF">2021-01-25T22:39:00Z</dcterms:created>
  <dcterms:modified xsi:type="dcterms:W3CDTF">2021-01-25T22:40:00Z</dcterms:modified>
</cp:coreProperties>
</file>